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076"/>
        <w:gridCol w:w="5421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7916" w:rsidRPr="00AA152A" w:rsidRDefault="00647916" w:rsidP="00647916">
            <w:pPr>
              <w:widowControl w:val="0"/>
              <w:autoSpaceDE w:val="0"/>
              <w:autoSpaceDN w:val="0"/>
              <w:ind w:left="5670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Приложение </w:t>
            </w:r>
          </w:p>
          <w:p w:rsidR="00647916" w:rsidRPr="00AA152A" w:rsidRDefault="00647916" w:rsidP="00647916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к постановлению Администрации </w:t>
            </w:r>
          </w:p>
          <w:p w:rsidR="00647916" w:rsidRPr="00AA152A" w:rsidRDefault="00647916" w:rsidP="00647916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>города Вологды</w:t>
            </w:r>
          </w:p>
          <w:p w:rsidR="00647916" w:rsidRPr="00AA152A" w:rsidRDefault="00647916" w:rsidP="00647916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от </w:t>
            </w:r>
            <w:r w:rsidR="000F28CE">
              <w:rPr>
                <w:sz w:val="26"/>
                <w:szCs w:val="26"/>
                <w:lang w:eastAsia="en-US"/>
              </w:rPr>
              <w:t>02.10.2024</w:t>
            </w:r>
            <w:r w:rsidRPr="00AA152A">
              <w:rPr>
                <w:sz w:val="26"/>
                <w:szCs w:val="26"/>
                <w:lang w:eastAsia="en-US"/>
              </w:rPr>
              <w:t xml:space="preserve"> № </w:t>
            </w:r>
            <w:r w:rsidR="000F28CE">
              <w:rPr>
                <w:sz w:val="26"/>
                <w:szCs w:val="26"/>
                <w:lang w:eastAsia="en-US"/>
              </w:rPr>
              <w:t>1504</w:t>
            </w:r>
          </w:p>
          <w:p w:rsidR="00647916" w:rsidRDefault="00647916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BC289B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строительства КЛ-10 кВ ПС </w:t>
            </w:r>
            <w:r w:rsidR="00BC289B">
              <w:rPr>
                <w:u w:val="single"/>
              </w:rPr>
              <w:t>«</w:t>
            </w:r>
            <w:r w:rsidRPr="004D2DB2">
              <w:rPr>
                <w:u w:val="single"/>
              </w:rPr>
              <w:t>Центральная</w:t>
            </w:r>
            <w:r w:rsidR="00BC289B">
              <w:rPr>
                <w:u w:val="single"/>
              </w:rPr>
              <w:t>»</w:t>
            </w:r>
            <w:r w:rsidRPr="004D2DB2">
              <w:rPr>
                <w:u w:val="single"/>
              </w:rPr>
              <w:t xml:space="preserve"> - РП21 </w:t>
            </w:r>
            <w:r w:rsidR="002834B7">
              <w:rPr>
                <w:u w:val="single"/>
              </w:rPr>
              <w:br/>
            </w:r>
            <w:r w:rsidRPr="004D2DB2">
              <w:rPr>
                <w:u w:val="single"/>
              </w:rPr>
              <w:t>в рамках выполнения инвестиционной программы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2834B7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076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5421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2834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076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5421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2834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076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5421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Вологодская обл., Вологда г</w:t>
            </w:r>
          </w:p>
        </w:tc>
      </w:tr>
      <w:tr w:rsidR="00741DEC" w:rsidRPr="005B4876" w:rsidTr="002834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076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5421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3942 кв.м ± 17 кв.м</w:t>
            </w:r>
          </w:p>
        </w:tc>
      </w:tr>
      <w:tr w:rsidR="00741DEC" w:rsidRPr="005B4876" w:rsidTr="002834B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076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5421" w:type="dxa"/>
          </w:tcPr>
          <w:p w:rsidR="00741DEC" w:rsidRPr="002834B7" w:rsidRDefault="00741DEC" w:rsidP="00BC289B">
            <w:pPr>
              <w:pStyle w:val="1"/>
              <w:rPr>
                <w:sz w:val="20"/>
                <w:szCs w:val="24"/>
              </w:rPr>
            </w:pPr>
            <w:r w:rsidRPr="002834B7">
              <w:rPr>
                <w:sz w:val="20"/>
                <w:szCs w:val="24"/>
              </w:rPr>
              <w:t xml:space="preserve">Публичный сервитут устанавливается в рамках выполнения инвестиционной программы для строительства КЛ-10 кВ ПС </w:t>
            </w:r>
            <w:r w:rsidR="00BC289B">
              <w:rPr>
                <w:sz w:val="20"/>
                <w:szCs w:val="24"/>
              </w:rPr>
              <w:t>«</w:t>
            </w:r>
            <w:r w:rsidRPr="002834B7">
              <w:rPr>
                <w:sz w:val="20"/>
                <w:szCs w:val="24"/>
              </w:rPr>
              <w:t>Центральная</w:t>
            </w:r>
            <w:r w:rsidR="00BC289B">
              <w:rPr>
                <w:sz w:val="20"/>
                <w:szCs w:val="24"/>
              </w:rPr>
              <w:t>»</w:t>
            </w:r>
            <w:r w:rsidRPr="002834B7">
              <w:rPr>
                <w:sz w:val="20"/>
                <w:szCs w:val="24"/>
              </w:rPr>
              <w:t xml:space="preserve"> - РП21, расположенной в границах земельных участков с кадастровыми номерами 35:24:0201016:3, 35:24:0201016:8, 35:24:0202008:9, 35:24:0202010:8, 35:24:0202010:14, 35:24:0202010:72, </w:t>
            </w:r>
            <w:r w:rsidR="002834B7">
              <w:rPr>
                <w:sz w:val="20"/>
                <w:szCs w:val="24"/>
              </w:rPr>
              <w:br/>
            </w:r>
            <w:r w:rsidRPr="002834B7">
              <w:rPr>
                <w:sz w:val="20"/>
                <w:szCs w:val="24"/>
              </w:rPr>
              <w:t xml:space="preserve">в интересах акционерного общества «Вологодская Областная Энергетическая Компания» ИНН 3525372678, ОГРН 1163525064955, адрес: 160014 г. Вологда, </w:t>
            </w:r>
            <w:r w:rsidR="002834B7">
              <w:rPr>
                <w:sz w:val="20"/>
                <w:szCs w:val="24"/>
              </w:rPr>
              <w:br/>
            </w:r>
            <w:r w:rsidRPr="002834B7">
              <w:rPr>
                <w:sz w:val="20"/>
                <w:szCs w:val="24"/>
              </w:rPr>
              <w:t xml:space="preserve">ул. Горького, д. 99, адрес электронной почты: </w:t>
            </w:r>
            <w:r w:rsidRPr="005A5528">
              <w:rPr>
                <w:sz w:val="20"/>
                <w:szCs w:val="24"/>
                <w:lang w:val="en-US"/>
              </w:rPr>
              <w:t>svetlana</w:t>
            </w:r>
            <w:r w:rsidRPr="002834B7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shilova</w:t>
            </w:r>
            <w:r w:rsidRPr="002834B7">
              <w:rPr>
                <w:sz w:val="20"/>
                <w:szCs w:val="24"/>
              </w:rPr>
              <w:t>@</w:t>
            </w:r>
            <w:r w:rsidRPr="005A5528">
              <w:rPr>
                <w:sz w:val="20"/>
                <w:szCs w:val="24"/>
                <w:lang w:val="en-US"/>
              </w:rPr>
              <w:t>vologda</w:t>
            </w:r>
            <w:r w:rsidRPr="002834B7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2834B7">
              <w:rPr>
                <w:sz w:val="20"/>
                <w:szCs w:val="24"/>
              </w:rPr>
              <w:t>, телефон (8172) 55-07-90. Срок публичного сервитута - 49 лет.</w:t>
            </w:r>
          </w:p>
        </w:tc>
      </w:tr>
    </w:tbl>
    <w:p w:rsidR="00463786" w:rsidRDefault="00463786"/>
    <w:p w:rsidR="00463786" w:rsidRDefault="00D21246">
      <w:r>
        <w:br w:type="page"/>
      </w:r>
    </w:p>
    <w:p w:rsidR="00463786" w:rsidRDefault="00463786">
      <w:pPr>
        <w:sectPr w:rsidR="00463786" w:rsidSect="001518D1"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134"/>
        <w:gridCol w:w="1275"/>
        <w:gridCol w:w="3117"/>
        <w:gridCol w:w="1985"/>
        <w:gridCol w:w="1702"/>
      </w:tblGrid>
      <w:tr w:rsidR="00056EBB" w:rsidRPr="002E6E74" w:rsidTr="00056EBB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056EBB" w:rsidRPr="002E6E74" w:rsidTr="00056EBB">
        <w:trPr>
          <w:trHeight w:val="430"/>
        </w:trPr>
        <w:tc>
          <w:tcPr>
            <w:tcW w:w="10632" w:type="dxa"/>
            <w:gridSpan w:val="6"/>
          </w:tcPr>
          <w:p w:rsidR="00056EBB" w:rsidRPr="002E6E74" w:rsidRDefault="00D21246" w:rsidP="00056EBB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056EBB" w:rsidRPr="002E6E74" w:rsidTr="00056EBB">
        <w:trPr>
          <w:trHeight w:hRule="exact" w:val="397"/>
        </w:trPr>
        <w:tc>
          <w:tcPr>
            <w:tcW w:w="10632" w:type="dxa"/>
            <w:gridSpan w:val="6"/>
          </w:tcPr>
          <w:p w:rsidR="00056EBB" w:rsidRPr="002E6E74" w:rsidRDefault="00D21246" w:rsidP="00056EBB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056EBB" w:rsidRPr="002E6E74" w:rsidTr="00056EBB">
        <w:trPr>
          <w:trHeight w:hRule="exact" w:val="397"/>
        </w:trPr>
        <w:tc>
          <w:tcPr>
            <w:tcW w:w="10632" w:type="dxa"/>
            <w:gridSpan w:val="6"/>
          </w:tcPr>
          <w:p w:rsidR="00056EBB" w:rsidRPr="002E6E74" w:rsidRDefault="00D21246" w:rsidP="00056EB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409" w:type="dxa"/>
            <w:gridSpan w:val="2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3117" w:type="dxa"/>
            <w:vMerge w:val="restart"/>
            <w:vAlign w:val="center"/>
          </w:tcPr>
          <w:p w:rsidR="00056EBB" w:rsidRPr="002E6E74" w:rsidRDefault="00D21246" w:rsidP="00056EB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056EBB" w:rsidRPr="002E6E74" w:rsidRDefault="00D21246" w:rsidP="00056EB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056EBB" w:rsidRPr="002E6E74" w:rsidRDefault="00D21246" w:rsidP="00056EB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точкина местности (при наличии)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056EBB" w:rsidRPr="002E6E74" w:rsidRDefault="00056EBB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56EBB" w:rsidRPr="002E6E74" w:rsidRDefault="00D21246" w:rsidP="00056EB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3117" w:type="dxa"/>
            <w:vMerge/>
            <w:vAlign w:val="center"/>
          </w:tcPr>
          <w:p w:rsidR="00056EBB" w:rsidRPr="002E6E74" w:rsidRDefault="00056EBB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056EBB" w:rsidRPr="002E6E74" w:rsidRDefault="00056EBB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056EBB" w:rsidRPr="002E6E74" w:rsidRDefault="00056EBB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056EBB" w:rsidRPr="002E6E74" w:rsidRDefault="00D21246" w:rsidP="00056EB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3117" w:type="dxa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056EBB" w:rsidRPr="002E6E74" w:rsidRDefault="00D21246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056EBB" w:rsidRPr="002E6E74" w:rsidRDefault="00D21246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353208.64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2326300.89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353204.91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2326300.44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353167.89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2326340.96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353155.37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2326351.20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353131.15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2326364.98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353108.83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2326387.65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353106.98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2326429.97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353119.08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2326439.07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353130.81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2326447.99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353155.16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2326464.22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353133.71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2326499.46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353176.74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2326547.83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353214.54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2326587.76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353255.34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2326630.12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353267.95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2326710.01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353221.47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2326749.95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353200.51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2326772.10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353142.83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2326829.05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353115.52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2326859.56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353010.09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2326957.19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353002.89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2326975.23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353014.45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2326987.49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353028.82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2327002.09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353043.64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2327018.38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353072.52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2327047.84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353088.79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2327060.73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353123.87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2327087.63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353118.75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2327107.22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353117.99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2327150.73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353118.50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2327162.90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353119.12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2327171.41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353119.98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2327194.74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353125.51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2327221.67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353129.52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2327254.03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353130.17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2327306.07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353133.42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2327359.90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353137.56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2327394.67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353138.21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2327406.81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353136.88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2327417.14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353140.91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2327484.81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353142.96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2327505.40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353147.46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2327525.54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353154.46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2327545.18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353157.84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2327583.88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353063.65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2327628.32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353056.89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2327623.32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353016.98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2327602.69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353005.00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2327597.51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352978.54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2327585.29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352977.50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2327584.91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352970.37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2327582.24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352938.70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2327568.96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352938.44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2327569.60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352929.31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2327566.01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352897.76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2327549.77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352895.75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2327543.87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352906.57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2327517.12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352924.31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2327471.17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352962.35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2327485.97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352961.34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2327488.76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352959.46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2327488.08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352959.81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2327487.13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</w:tbl>
    <w:p w:rsidR="002834B7" w:rsidRDefault="002834B7">
      <w:r>
        <w:br w:type="page"/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1134"/>
        <w:gridCol w:w="1275"/>
        <w:gridCol w:w="3117"/>
        <w:gridCol w:w="1985"/>
        <w:gridCol w:w="1702"/>
      </w:tblGrid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352948.71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2327482.81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352948.34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2327483.77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352946.48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2327483.05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352946.85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2327482.09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352925.45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2327473.77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352908.99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2327516.41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352908.51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2327516.22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352898.63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2327540.71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352899.11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2327540.91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352897.89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2327543.93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352899.40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2327548.37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352930.13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2327564.19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352962.70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2327576.98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353017.84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2327600.89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353057.95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2327621.62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353063.87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2327626.00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353155.72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2327582.66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353152.48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2327545.60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353145.54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2327526.10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353140.98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2327505.72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353138.91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2327484.97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353134.88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2327417.08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353136.21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2327406.73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353135.56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2327394.85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353131.42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2327360.08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353128.17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2327306.15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353127.52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2327254.17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353123.53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2327221.99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353117.98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2327194.98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353117.12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2327171.51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353116.50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2327163.02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353115.99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2327150.75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353116.75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2327106.94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353121.59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2327088.41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134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353087.57</w:t>
            </w:r>
          </w:p>
        </w:tc>
        <w:tc>
          <w:tcPr>
            <w:tcW w:w="127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2327062.31</w:t>
            </w:r>
          </w:p>
        </w:tc>
        <w:tc>
          <w:tcPr>
            <w:tcW w:w="3117" w:type="dxa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</w:tbl>
    <w:p w:rsidR="002834B7" w:rsidRDefault="002834B7">
      <w:r>
        <w:br w:type="page"/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272"/>
        <w:gridCol w:w="862"/>
        <w:gridCol w:w="696"/>
        <w:gridCol w:w="579"/>
        <w:gridCol w:w="983"/>
        <w:gridCol w:w="2134"/>
        <w:gridCol w:w="1985"/>
        <w:gridCol w:w="1702"/>
      </w:tblGrid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353071.18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2327049.32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353042.18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2327019.76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353027.36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2327003.47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353013.01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2326988.87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353000.55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2326975.67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353008.39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2326956.03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353114.10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2326858.16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353141.39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2326827.67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353199.09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2326770.70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353220.09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2326748.51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353265.81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2326709.23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353253.46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2326631.06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353213.10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2326589.14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353175.26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2326549.19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353131.23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2326499.68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353152.46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2326464.82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353129.65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2326449.61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353117.88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2326440.67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353104.94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2326430.93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353106.87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2326386.79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353129.91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2326363.38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353154.23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2326349.54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353166.51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2326339.50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353204.13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2326298.32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353208.91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2326298.91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2834B7">
        <w:trPr>
          <w:trHeight w:val="54"/>
        </w:trPr>
        <w:tc>
          <w:tcPr>
            <w:tcW w:w="1419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353208.64</w:t>
            </w:r>
          </w:p>
        </w:tc>
        <w:tc>
          <w:tcPr>
            <w:tcW w:w="1275" w:type="dxa"/>
            <w:gridSpan w:val="2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2326300.89</w:t>
            </w:r>
          </w:p>
        </w:tc>
        <w:tc>
          <w:tcPr>
            <w:tcW w:w="3117" w:type="dxa"/>
            <w:gridSpan w:val="2"/>
          </w:tcPr>
          <w:p w:rsidR="00056EBB" w:rsidRPr="002834B7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056EBB" w:rsidRPr="002E6E74" w:rsidRDefault="00D21246" w:rsidP="00056EB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6EBB" w:rsidRPr="002E6E74" w:rsidTr="00056EBB">
        <w:tblPrEx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10632" w:type="dxa"/>
            <w:gridSpan w:val="9"/>
          </w:tcPr>
          <w:p w:rsidR="00056EBB" w:rsidRPr="002E6E74" w:rsidRDefault="00D21246" w:rsidP="00056EB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056EBB" w:rsidRPr="002E6E74" w:rsidTr="00056EBB"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056EBB" w:rsidRPr="002E6E74" w:rsidRDefault="00D21246" w:rsidP="00056EB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056EBB" w:rsidRPr="002E6E74" w:rsidRDefault="00D21246" w:rsidP="00056EB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056EBB" w:rsidRPr="002E6E74" w:rsidRDefault="00D21246" w:rsidP="00056EB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056EBB" w:rsidRPr="002E6E74" w:rsidTr="00056EBB"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056EBB" w:rsidRPr="002E6E74" w:rsidRDefault="00056EBB" w:rsidP="00056EB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056EBB" w:rsidRPr="002E6E74" w:rsidRDefault="00D21246" w:rsidP="00056EB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056EBB" w:rsidRPr="002E6E74" w:rsidRDefault="00056EBB" w:rsidP="00056EB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056EBB" w:rsidRPr="002E6E74" w:rsidRDefault="00056EBB" w:rsidP="00056EB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056EBB" w:rsidRPr="002E6E74" w:rsidRDefault="00056EBB" w:rsidP="00056EBB">
            <w:pPr>
              <w:pStyle w:val="1"/>
              <w:jc w:val="center"/>
              <w:rPr>
                <w:sz w:val="20"/>
              </w:rPr>
            </w:pPr>
          </w:p>
        </w:tc>
      </w:tr>
      <w:tr w:rsidR="00056EBB" w:rsidRPr="002E6E74" w:rsidTr="00056EBB">
        <w:trPr>
          <w:trHeight w:val="54"/>
        </w:trPr>
        <w:tc>
          <w:tcPr>
            <w:tcW w:w="1691" w:type="dxa"/>
            <w:gridSpan w:val="2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056EBB" w:rsidRPr="002E6E74" w:rsidRDefault="00D21246" w:rsidP="00056EB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056EBB" w:rsidRPr="002E6E74" w:rsidRDefault="00D21246" w:rsidP="00056EB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056EBB" w:rsidRPr="002E6E74" w:rsidTr="00056EBB">
        <w:trPr>
          <w:trHeight w:val="243"/>
        </w:trPr>
        <w:tc>
          <w:tcPr>
            <w:tcW w:w="1691" w:type="dxa"/>
            <w:gridSpan w:val="2"/>
            <w:vAlign w:val="center"/>
          </w:tcPr>
          <w:p w:rsidR="00056EBB" w:rsidRPr="002E6E74" w:rsidRDefault="00D21246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056EBB" w:rsidRPr="002E6E74" w:rsidRDefault="00D21246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056EBB" w:rsidRPr="002E6E74" w:rsidRDefault="00D21246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056EBB" w:rsidRPr="002E6E74" w:rsidRDefault="00D21246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056EBB" w:rsidRPr="002E6E74" w:rsidRDefault="00D21246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056EBB" w:rsidRPr="002E6E74" w:rsidRDefault="00D21246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6F7D69" w:rsidRDefault="006F7D69"/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  <w:r>
        <w:rPr>
          <w:noProof/>
        </w:rPr>
        <w:drawing>
          <wp:inline distT="0" distB="0" distL="0" distR="0">
            <wp:extent cx="6151245" cy="8699500"/>
            <wp:effectExtent l="19050" t="0" r="1905" b="0"/>
            <wp:docPr id="7" name="Рисунок 6" descr="Схем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  <w:r>
        <w:rPr>
          <w:noProof/>
        </w:rPr>
        <w:br w:type="page"/>
      </w:r>
    </w:p>
    <w:p w:rsidR="00056EBB" w:rsidRDefault="00056E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6553200" cy="7629525"/>
            <wp:effectExtent l="19050" t="0" r="0" b="0"/>
            <wp:wrapTopAndBottom/>
            <wp:docPr id="8" name="Рисунок 7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</w:p>
    <w:p w:rsidR="00056EBB" w:rsidRDefault="00056EBB">
      <w:pPr>
        <w:rPr>
          <w:noProof/>
        </w:rPr>
      </w:pPr>
      <w:r>
        <w:rPr>
          <w:noProof/>
        </w:rPr>
        <w:br w:type="page"/>
      </w:r>
    </w:p>
    <w:p w:rsidR="00056EBB" w:rsidRDefault="00056EBB">
      <w:pPr>
        <w:rPr>
          <w:noProof/>
        </w:rPr>
      </w:pPr>
      <w:r>
        <w:rPr>
          <w:noProof/>
        </w:rPr>
        <w:drawing>
          <wp:inline distT="0" distB="0" distL="0" distR="0">
            <wp:extent cx="6610350" cy="7736300"/>
            <wp:effectExtent l="19050" t="0" r="0" b="0"/>
            <wp:docPr id="9" name="Рисунок 8" descr="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7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56EBB" w:rsidRDefault="008677B6">
      <w:pPr>
        <w:rPr>
          <w:noProof/>
        </w:rPr>
      </w:pPr>
      <w:r>
        <w:rPr>
          <w:noProof/>
        </w:rPr>
        <w:drawing>
          <wp:inline distT="0" distB="0" distL="0" distR="0">
            <wp:extent cx="6677881" cy="7705725"/>
            <wp:effectExtent l="19050" t="0" r="8669" b="0"/>
            <wp:docPr id="10" name="Рисунок 9" descr="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74" cy="770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Default="00056EBB">
      <w:pPr>
        <w:rPr>
          <w:noProof/>
        </w:rPr>
      </w:pPr>
      <w:r>
        <w:rPr>
          <w:noProof/>
        </w:rPr>
        <w:br w:type="page"/>
      </w:r>
    </w:p>
    <w:p w:rsidR="00056EBB" w:rsidRDefault="008677B6">
      <w:pPr>
        <w:rPr>
          <w:noProof/>
        </w:rPr>
      </w:pPr>
      <w:r>
        <w:rPr>
          <w:noProof/>
        </w:rPr>
        <w:drawing>
          <wp:inline distT="0" distB="0" distL="0" distR="0">
            <wp:extent cx="6610350" cy="7683074"/>
            <wp:effectExtent l="19050" t="0" r="0" b="0"/>
            <wp:docPr id="11" name="Рисунок 10" descr="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6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Default="00056EBB">
      <w:pPr>
        <w:rPr>
          <w:noProof/>
        </w:rPr>
      </w:pPr>
      <w:r>
        <w:rPr>
          <w:noProof/>
        </w:rPr>
        <w:br w:type="page"/>
      </w:r>
    </w:p>
    <w:p w:rsidR="00056EBB" w:rsidRDefault="008677B6">
      <w:pPr>
        <w:rPr>
          <w:noProof/>
        </w:rPr>
      </w:pPr>
      <w:r>
        <w:rPr>
          <w:noProof/>
        </w:rPr>
        <w:drawing>
          <wp:inline distT="0" distB="0" distL="0" distR="0">
            <wp:extent cx="6660601" cy="7705725"/>
            <wp:effectExtent l="19050" t="0" r="6899" b="0"/>
            <wp:docPr id="12" name="Рисунок 11" descr="Схе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90" cy="77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B6" w:rsidRDefault="008677B6"/>
    <w:p w:rsidR="008677B6" w:rsidRDefault="008677B6">
      <w:r>
        <w:br w:type="page"/>
      </w:r>
    </w:p>
    <w:p w:rsidR="002834B7" w:rsidRDefault="008677B6">
      <w:r>
        <w:rPr>
          <w:noProof/>
        </w:rPr>
        <w:drawing>
          <wp:inline distT="0" distB="0" distL="0" distR="0">
            <wp:extent cx="6677025" cy="7702669"/>
            <wp:effectExtent l="19050" t="0" r="9525" b="0"/>
            <wp:docPr id="13" name="Рисунок 12" descr="Схем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77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4B7" w:rsidSect="002834B7">
      <w:type w:val="continuous"/>
      <w:pgSz w:w="11906" w:h="16838" w:code="9"/>
      <w:pgMar w:top="709" w:right="1085" w:bottom="851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1DA" w:rsidRDefault="00DA01DA">
      <w:r>
        <w:separator/>
      </w:r>
    </w:p>
  </w:endnote>
  <w:endnote w:type="continuationSeparator" w:id="0">
    <w:p w:rsidR="00DA01DA" w:rsidRDefault="00DA0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EBB" w:rsidRDefault="00F073BB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56E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56EBB" w:rsidRDefault="00056EBB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EBB" w:rsidRDefault="00056EBB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1DA" w:rsidRDefault="00DA01DA">
      <w:r>
        <w:separator/>
      </w:r>
    </w:p>
  </w:footnote>
  <w:footnote w:type="continuationSeparator" w:id="0">
    <w:p w:rsidR="00DA01DA" w:rsidRDefault="00DA0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63"/>
    <w:rsid w:val="000270B6"/>
    <w:rsid w:val="00056EBB"/>
    <w:rsid w:val="00061302"/>
    <w:rsid w:val="0006195B"/>
    <w:rsid w:val="0007437B"/>
    <w:rsid w:val="000A2D35"/>
    <w:rsid w:val="000E0AF3"/>
    <w:rsid w:val="000E6177"/>
    <w:rsid w:val="000F28CE"/>
    <w:rsid w:val="000F74BA"/>
    <w:rsid w:val="00137CEE"/>
    <w:rsid w:val="00140852"/>
    <w:rsid w:val="001435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35B59"/>
    <w:rsid w:val="002625DA"/>
    <w:rsid w:val="00281DA4"/>
    <w:rsid w:val="002834B7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63786"/>
    <w:rsid w:val="00472219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47916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A35AD"/>
    <w:rsid w:val="006B7EAA"/>
    <w:rsid w:val="006C1AA7"/>
    <w:rsid w:val="006F7D69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814264"/>
    <w:rsid w:val="00832DCE"/>
    <w:rsid w:val="00845B7C"/>
    <w:rsid w:val="008677B6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97B99"/>
    <w:rsid w:val="00AB7AAE"/>
    <w:rsid w:val="00AC715C"/>
    <w:rsid w:val="00AD0B32"/>
    <w:rsid w:val="00AF407B"/>
    <w:rsid w:val="00AF7979"/>
    <w:rsid w:val="00B31482"/>
    <w:rsid w:val="00B31871"/>
    <w:rsid w:val="00B4125C"/>
    <w:rsid w:val="00B53084"/>
    <w:rsid w:val="00B90700"/>
    <w:rsid w:val="00BA11ED"/>
    <w:rsid w:val="00BC234A"/>
    <w:rsid w:val="00BC289B"/>
    <w:rsid w:val="00BE1C64"/>
    <w:rsid w:val="00BF4A77"/>
    <w:rsid w:val="00C11B14"/>
    <w:rsid w:val="00C24B6C"/>
    <w:rsid w:val="00C41846"/>
    <w:rsid w:val="00C54B37"/>
    <w:rsid w:val="00C622F7"/>
    <w:rsid w:val="00C76277"/>
    <w:rsid w:val="00C90022"/>
    <w:rsid w:val="00C90EB6"/>
    <w:rsid w:val="00C92D95"/>
    <w:rsid w:val="00CA1EE7"/>
    <w:rsid w:val="00CB2F66"/>
    <w:rsid w:val="00CC014A"/>
    <w:rsid w:val="00CC4C2B"/>
    <w:rsid w:val="00CD74DF"/>
    <w:rsid w:val="00CF75EF"/>
    <w:rsid w:val="00D00B35"/>
    <w:rsid w:val="00D16AE0"/>
    <w:rsid w:val="00D21246"/>
    <w:rsid w:val="00D31A86"/>
    <w:rsid w:val="00D36B49"/>
    <w:rsid w:val="00D40AAF"/>
    <w:rsid w:val="00D42EF9"/>
    <w:rsid w:val="00D4425F"/>
    <w:rsid w:val="00D525BA"/>
    <w:rsid w:val="00D55354"/>
    <w:rsid w:val="00D65BF5"/>
    <w:rsid w:val="00D65F94"/>
    <w:rsid w:val="00D928D2"/>
    <w:rsid w:val="00DA01DA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73BB"/>
    <w:rsid w:val="00F07C00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1</TotalTime>
  <Pages>4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12753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Неустроева Наталья Константиновна</cp:lastModifiedBy>
  <cp:revision>2</cp:revision>
  <dcterms:created xsi:type="dcterms:W3CDTF">2024-10-03T06:55:00Z</dcterms:created>
  <dcterms:modified xsi:type="dcterms:W3CDTF">2024-10-03T06:55:00Z</dcterms:modified>
</cp:coreProperties>
</file>