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Pr="007A37E2" w:rsidRDefault="00C41846">
      <w:pPr>
        <w:rPr>
          <w:sz w:val="2"/>
        </w:rPr>
      </w:pPr>
      <w:bookmarkStart w:id="0" w:name="_GoBack"/>
      <w:bookmarkEnd w:id="0"/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301C" w:rsidRPr="00DB15D2" w:rsidRDefault="0022301C" w:rsidP="0022301C">
            <w:pPr>
              <w:widowControl w:val="0"/>
              <w:autoSpaceDE w:val="0"/>
              <w:autoSpaceDN w:val="0"/>
              <w:ind w:left="5670"/>
              <w:jc w:val="center"/>
              <w:rPr>
                <w:sz w:val="26"/>
                <w:szCs w:val="26"/>
                <w:lang w:eastAsia="en-US"/>
              </w:rPr>
            </w:pPr>
            <w:r w:rsidRPr="00DB15D2">
              <w:rPr>
                <w:sz w:val="26"/>
                <w:szCs w:val="26"/>
                <w:lang w:eastAsia="en-US"/>
              </w:rPr>
              <w:t>Приложение</w:t>
            </w:r>
            <w:r>
              <w:rPr>
                <w:sz w:val="26"/>
                <w:szCs w:val="26"/>
                <w:lang w:eastAsia="en-US"/>
              </w:rPr>
              <w:t xml:space="preserve"> № 1</w:t>
            </w:r>
          </w:p>
          <w:p w:rsidR="0022301C" w:rsidRPr="00DB15D2" w:rsidRDefault="0022301C" w:rsidP="0022301C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DB15D2">
              <w:rPr>
                <w:sz w:val="26"/>
                <w:szCs w:val="26"/>
                <w:lang w:eastAsia="en-US"/>
              </w:rPr>
              <w:t xml:space="preserve">к постановлению Администрации </w:t>
            </w:r>
          </w:p>
          <w:p w:rsidR="0022301C" w:rsidRPr="00DB15D2" w:rsidRDefault="0022301C" w:rsidP="0022301C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DB15D2">
              <w:rPr>
                <w:sz w:val="26"/>
                <w:szCs w:val="26"/>
                <w:lang w:eastAsia="en-US"/>
              </w:rPr>
              <w:t>города Вологды</w:t>
            </w:r>
          </w:p>
          <w:p w:rsidR="0022301C" w:rsidRPr="00DB15D2" w:rsidRDefault="0022301C" w:rsidP="0022301C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DB15D2">
              <w:rPr>
                <w:sz w:val="26"/>
                <w:szCs w:val="26"/>
                <w:lang w:eastAsia="en-US"/>
              </w:rPr>
              <w:t xml:space="preserve">от </w:t>
            </w:r>
            <w:r w:rsidR="00C81704">
              <w:rPr>
                <w:sz w:val="26"/>
                <w:szCs w:val="26"/>
                <w:lang w:eastAsia="en-US"/>
              </w:rPr>
              <w:t xml:space="preserve">04.06.2024 </w:t>
            </w:r>
            <w:r w:rsidRPr="00DB15D2">
              <w:rPr>
                <w:sz w:val="26"/>
                <w:szCs w:val="26"/>
                <w:lang w:eastAsia="en-US"/>
              </w:rPr>
              <w:t xml:space="preserve">№ </w:t>
            </w:r>
            <w:r w:rsidR="00C81704">
              <w:rPr>
                <w:sz w:val="26"/>
                <w:szCs w:val="26"/>
                <w:lang w:eastAsia="en-US"/>
              </w:rPr>
              <w:t>714</w:t>
            </w:r>
          </w:p>
          <w:p w:rsidR="0022301C" w:rsidRDefault="0022301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22301C" w:rsidRDefault="0022301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741DEC" w:rsidRPr="00741DEC" w:rsidRDefault="00741DE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741DEC">
            <w:pPr>
              <w:pStyle w:val="a7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Публичный сервитут для строительства 2хКЛ-0,4 кВ (протяженностью 210 метров) от РУ-0,4 кВ ТП №9, ф.4, ф.24 до ВРУ 0,4 кВ МКД в целях технологического присоединения жилого дома, расположенного по адресу: г. Вологда, ул. Ударников, на срок 49 лет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 w:rsidR="001435EE">
              <w:rPr>
                <w:sz w:val="20"/>
              </w:rPr>
              <w:t>)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741DEC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741DE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741DE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r w:rsidRPr="0026545F">
              <w:rPr>
                <w:sz w:val="20"/>
                <w:szCs w:val="24"/>
              </w:rPr>
              <w:t xml:space="preserve">Российская Федерация, Вологодская область, городской округ город Вологда, город Вологда, ул. </w:t>
            </w:r>
            <w:r w:rsidRPr="005A5528">
              <w:rPr>
                <w:sz w:val="20"/>
                <w:szCs w:val="24"/>
                <w:lang w:val="en-US"/>
              </w:rPr>
              <w:t>Ударников</w:t>
            </w:r>
          </w:p>
        </w:tc>
      </w:tr>
      <w:tr w:rsidR="00741DEC" w:rsidRPr="005B4876" w:rsidTr="00741DE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741DEC" w:rsidRPr="005A5528" w:rsidRDefault="00741DEC" w:rsidP="00741DEC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746 кв.м ± 6 кв.м</w:t>
            </w:r>
          </w:p>
        </w:tc>
      </w:tr>
      <w:tr w:rsidR="00741DEC" w:rsidRPr="005B4876" w:rsidTr="00741DE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r w:rsidRPr="0026545F">
              <w:rPr>
                <w:sz w:val="20"/>
                <w:szCs w:val="24"/>
              </w:rPr>
              <w:t>Публичный сервитут для строительства</w:t>
            </w:r>
            <w:r w:rsidR="0022301C">
              <w:rPr>
                <w:sz w:val="20"/>
                <w:szCs w:val="24"/>
              </w:rPr>
              <w:t xml:space="preserve"> и эксплуатации</w:t>
            </w:r>
            <w:r w:rsidRPr="0026545F">
              <w:rPr>
                <w:sz w:val="20"/>
                <w:szCs w:val="24"/>
              </w:rPr>
              <w:t xml:space="preserve"> 2хКЛ-0,4 кВ (протяженностью </w:t>
            </w:r>
            <w:r w:rsidRPr="00E1444C">
              <w:rPr>
                <w:sz w:val="20"/>
                <w:szCs w:val="24"/>
              </w:rPr>
              <w:t xml:space="preserve">210 метров) от РУ-0,4 кВ ТП №9, ф.4, ф.24 до ВРУ 0,4 кВ МКД в целях технологического присоединения жилого дома, расположенного по адресу: г. Вологда, ул. Ударников, в интересах Акционерное общество «Вологодская Областная Энергетическая Компания» ИНН 3525372678, ОГРН 1163525064955, адрес: 160014 г. Вологда, ул. </w:t>
            </w:r>
            <w:r w:rsidRPr="0026545F">
              <w:rPr>
                <w:sz w:val="20"/>
                <w:szCs w:val="24"/>
              </w:rPr>
              <w:t xml:space="preserve">Горького, д. 99, адрес электронной почты: </w:t>
            </w:r>
            <w:r w:rsidRPr="005A5528">
              <w:rPr>
                <w:sz w:val="20"/>
                <w:szCs w:val="24"/>
                <w:lang w:val="en-US"/>
              </w:rPr>
              <w:t>svetlana</w:t>
            </w:r>
            <w:r w:rsidRPr="0026545F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shilova</w:t>
            </w:r>
            <w:r w:rsidRPr="0026545F">
              <w:rPr>
                <w:sz w:val="20"/>
                <w:szCs w:val="24"/>
              </w:rPr>
              <w:t>@</w:t>
            </w:r>
            <w:r w:rsidRPr="005A5528">
              <w:rPr>
                <w:sz w:val="20"/>
                <w:szCs w:val="24"/>
                <w:lang w:val="en-US"/>
              </w:rPr>
              <w:t>vologda</w:t>
            </w:r>
            <w:r w:rsidRPr="0026545F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energy</w:t>
            </w:r>
            <w:r w:rsidRPr="0026545F">
              <w:rPr>
                <w:sz w:val="20"/>
                <w:szCs w:val="24"/>
              </w:rPr>
              <w:t xml:space="preserve">, телефон (8172) 55-07-90. </w:t>
            </w:r>
            <w:r w:rsidRPr="005A5528">
              <w:rPr>
                <w:sz w:val="20"/>
                <w:szCs w:val="24"/>
                <w:lang w:val="en-US"/>
              </w:rPr>
              <w:t>Срок публичного сервитута - 49 лет.</w:t>
            </w:r>
          </w:p>
        </w:tc>
      </w:tr>
    </w:tbl>
    <w:p w:rsidR="00B81287" w:rsidRDefault="00B81287"/>
    <w:p w:rsidR="00B81287" w:rsidRDefault="00720A14">
      <w:r>
        <w:br w:type="page"/>
      </w:r>
    </w:p>
    <w:p w:rsidR="00B81287" w:rsidRDefault="00B81287">
      <w:pPr>
        <w:sectPr w:rsidR="00B81287" w:rsidSect="001518D1">
          <w:footerReference w:type="even" r:id="rId8"/>
          <w:footerReference w:type="default" r:id="rId9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C41846" w:rsidRPr="002E6E74" w:rsidRDefault="00C41846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D1607" w:rsidRPr="002E6E74" w:rsidTr="005232A7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9D1607" w:rsidRPr="002E6E74" w:rsidRDefault="00720A14" w:rsidP="009D1607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FD0C65" w:rsidRPr="002E6E74" w:rsidTr="005232A7">
        <w:trPr>
          <w:trHeight w:val="430"/>
        </w:trPr>
        <w:tc>
          <w:tcPr>
            <w:tcW w:w="10632" w:type="dxa"/>
            <w:gridSpan w:val="6"/>
          </w:tcPr>
          <w:p w:rsidR="00FD0C65" w:rsidRPr="002E6E74" w:rsidRDefault="00720A14" w:rsidP="00FD0C65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6"/>
          </w:tcPr>
          <w:p w:rsidR="006E1041" w:rsidRPr="002E6E74" w:rsidRDefault="00720A14" w:rsidP="00694243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МСК-35, зона 2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6"/>
          </w:tcPr>
          <w:p w:rsidR="006E1041" w:rsidRPr="002E6E74" w:rsidRDefault="00720A14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E1041" w:rsidRPr="002E6E74" w:rsidRDefault="00720A14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720A14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6E1041" w:rsidRPr="002E6E74" w:rsidRDefault="00720A14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6E1041" w:rsidRPr="002E6E74" w:rsidRDefault="00720A14" w:rsidP="006E1041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E1041" w:rsidRPr="002E6E74" w:rsidRDefault="00720A14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E1041" w:rsidRPr="002E6E74" w:rsidRDefault="00720A14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точкина местности (при наличии)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E1041" w:rsidRPr="002E6E74" w:rsidRDefault="00624E54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E1041" w:rsidRPr="002E6E74" w:rsidRDefault="00720A14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E1041" w:rsidRPr="002E6E74" w:rsidRDefault="00720A14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E1041" w:rsidRPr="002E6E74" w:rsidRDefault="00624E54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E1041" w:rsidRPr="002E6E74" w:rsidRDefault="00624E54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E1041" w:rsidRPr="002E6E74" w:rsidRDefault="00624E54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6E1041" w:rsidRPr="002E6E74" w:rsidRDefault="00720A14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E1041" w:rsidRPr="002E6E74" w:rsidRDefault="00720A14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E1041" w:rsidRPr="002E6E74" w:rsidRDefault="00720A14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E1041" w:rsidRPr="002E6E74" w:rsidRDefault="00720A14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E1041" w:rsidRPr="002E6E74" w:rsidRDefault="00720A14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E1041" w:rsidRPr="002E6E74" w:rsidRDefault="00720A14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354496.70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2325484.98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354516.13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2325493.11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354513.23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2325499.96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354518.42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2325506.00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354509.21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2325527.70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354498.98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2325552.88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354485.12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2325553.54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354464.28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2325540.36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354440.81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2325530.77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354428.77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2325525.27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354404.22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2325538.08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354402.36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2325534.54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354428.65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2325520.81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354442.39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2325527.09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354466.12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2325536.80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354486.20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2325549.48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354496.24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2325549.00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354505.51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2325526.16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354513.76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2325506.72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354508.59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2325500.68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354510.89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2325495.25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354495.16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2325488.66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E1041" w:rsidRPr="002E6E74" w:rsidRDefault="00720A14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354496.70</w:t>
            </w:r>
          </w:p>
        </w:tc>
        <w:tc>
          <w:tcPr>
            <w:tcW w:w="1562" w:type="dxa"/>
          </w:tcPr>
          <w:p w:rsidR="006E1041" w:rsidRPr="002E6E74" w:rsidRDefault="00720A14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2325484.98</w:t>
            </w:r>
          </w:p>
        </w:tc>
        <w:tc>
          <w:tcPr>
            <w:tcW w:w="2134" w:type="dxa"/>
          </w:tcPr>
          <w:p w:rsidR="006E1041" w:rsidRPr="0026545F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720A14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720A14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6"/>
          </w:tcPr>
          <w:p w:rsidR="006E1041" w:rsidRPr="002E6E74" w:rsidRDefault="00720A14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E1041" w:rsidRPr="002E6E74" w:rsidRDefault="00720A14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720A14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6E1041" w:rsidRPr="002E6E74" w:rsidRDefault="00720A14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6E1041" w:rsidRPr="002E6E74" w:rsidRDefault="00720A14" w:rsidP="00D35727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E1041" w:rsidRPr="002E6E74" w:rsidRDefault="00720A14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E1041" w:rsidRPr="002E6E74" w:rsidRDefault="00720A14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E1041" w:rsidRPr="002E6E74" w:rsidRDefault="00624E54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E1041" w:rsidRPr="002E6E74" w:rsidRDefault="00720A14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E1041" w:rsidRPr="002E6E74" w:rsidRDefault="00720A14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E1041" w:rsidRPr="002E6E74" w:rsidRDefault="00624E54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E1041" w:rsidRPr="002E6E74" w:rsidRDefault="00624E54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E1041" w:rsidRPr="002E6E74" w:rsidRDefault="00624E54" w:rsidP="001A562B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6E1041" w:rsidRPr="002E6E74" w:rsidRDefault="00720A14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E1041" w:rsidRPr="002E6E74" w:rsidRDefault="00720A14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E1041" w:rsidRPr="002E6E74" w:rsidRDefault="00720A14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E1041" w:rsidRPr="002E6E74" w:rsidRDefault="00720A14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E1041" w:rsidRPr="002E6E74" w:rsidRDefault="00720A14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E1041" w:rsidRPr="002E6E74" w:rsidRDefault="00720A14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CB4EAE" w:rsidRPr="002E6E74" w:rsidTr="003946A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CB4EAE" w:rsidRPr="002E6E74" w:rsidRDefault="00720A1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CB4EAE" w:rsidRPr="002E6E74" w:rsidRDefault="00720A1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CB4EAE" w:rsidRPr="002E6E74" w:rsidRDefault="00720A1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CB4EAE" w:rsidRPr="002E6E74" w:rsidRDefault="00720A1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CB4EAE" w:rsidRPr="002E6E74" w:rsidRDefault="00720A1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CB4EAE" w:rsidRPr="002E6E74" w:rsidRDefault="00720A14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E35067" w:rsidRDefault="00E35067"/>
    <w:p w:rsidR="00E1444C" w:rsidRDefault="00E1444C"/>
    <w:p w:rsidR="00E1444C" w:rsidRDefault="00E1444C"/>
    <w:p w:rsidR="00E1444C" w:rsidRDefault="00E1444C"/>
    <w:p w:rsidR="00E1444C" w:rsidRDefault="00E1444C"/>
    <w:p w:rsidR="00E1444C" w:rsidRDefault="00E1444C"/>
    <w:p w:rsidR="00E1444C" w:rsidRDefault="00E1444C"/>
    <w:p w:rsidR="00E1444C" w:rsidRDefault="00E1444C"/>
    <w:p w:rsidR="00E1444C" w:rsidRDefault="00E1444C"/>
    <w:p w:rsidR="00E1444C" w:rsidRDefault="00E1444C"/>
    <w:p w:rsidR="00E1444C" w:rsidRDefault="00E1444C"/>
    <w:p w:rsidR="00E1444C" w:rsidRDefault="00E1444C"/>
    <w:p w:rsidR="00E1444C" w:rsidRDefault="00E1444C"/>
    <w:p w:rsidR="00E1444C" w:rsidRDefault="00421D38">
      <w:r>
        <w:rPr>
          <w:noProof/>
        </w:rPr>
        <w:lastRenderedPageBreak/>
        <w:drawing>
          <wp:inline distT="0" distB="0" distL="0" distR="0">
            <wp:extent cx="6143625" cy="8696325"/>
            <wp:effectExtent l="0" t="0" r="9525" b="9525"/>
            <wp:docPr id="1" name="Рисунок 1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44C" w:rsidSect="00712644">
      <w:type w:val="continuous"/>
      <w:pgSz w:w="11906" w:h="16838" w:code="9"/>
      <w:pgMar w:top="1134" w:right="1085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E54" w:rsidRDefault="00624E54">
      <w:r>
        <w:separator/>
      </w:r>
    </w:p>
  </w:endnote>
  <w:endnote w:type="continuationSeparator" w:id="0">
    <w:p w:rsidR="00624E54" w:rsidRDefault="00624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F034F6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D51C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8D51C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8D51C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E54" w:rsidRDefault="00624E54">
      <w:r>
        <w:separator/>
      </w:r>
    </w:p>
  </w:footnote>
  <w:footnote w:type="continuationSeparator" w:id="0">
    <w:p w:rsidR="00624E54" w:rsidRDefault="00624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63"/>
    <w:rsid w:val="000144FE"/>
    <w:rsid w:val="000270B6"/>
    <w:rsid w:val="00061302"/>
    <w:rsid w:val="0006195B"/>
    <w:rsid w:val="0007437B"/>
    <w:rsid w:val="00097573"/>
    <w:rsid w:val="000A2D35"/>
    <w:rsid w:val="000E0AF3"/>
    <w:rsid w:val="000E6177"/>
    <w:rsid w:val="000F74BA"/>
    <w:rsid w:val="00137CEE"/>
    <w:rsid w:val="001435EE"/>
    <w:rsid w:val="001518D1"/>
    <w:rsid w:val="00192B63"/>
    <w:rsid w:val="001C3AD5"/>
    <w:rsid w:val="001D1BAD"/>
    <w:rsid w:val="001D4228"/>
    <w:rsid w:val="001D5B2F"/>
    <w:rsid w:val="001E4FCE"/>
    <w:rsid w:val="001E7CB8"/>
    <w:rsid w:val="00202900"/>
    <w:rsid w:val="0022301C"/>
    <w:rsid w:val="00235B59"/>
    <w:rsid w:val="002625DA"/>
    <w:rsid w:val="0026545F"/>
    <w:rsid w:val="00281DA4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C627B"/>
    <w:rsid w:val="003E1C17"/>
    <w:rsid w:val="003E5275"/>
    <w:rsid w:val="003E7E71"/>
    <w:rsid w:val="003F7F20"/>
    <w:rsid w:val="00406578"/>
    <w:rsid w:val="004143B0"/>
    <w:rsid w:val="004179A5"/>
    <w:rsid w:val="00421D38"/>
    <w:rsid w:val="004221DE"/>
    <w:rsid w:val="004227DE"/>
    <w:rsid w:val="00432044"/>
    <w:rsid w:val="0047783D"/>
    <w:rsid w:val="00481272"/>
    <w:rsid w:val="00484838"/>
    <w:rsid w:val="004951A1"/>
    <w:rsid w:val="004A0135"/>
    <w:rsid w:val="004A5B15"/>
    <w:rsid w:val="004A7771"/>
    <w:rsid w:val="004D2DB2"/>
    <w:rsid w:val="004F6141"/>
    <w:rsid w:val="0051104D"/>
    <w:rsid w:val="005255A4"/>
    <w:rsid w:val="0054169C"/>
    <w:rsid w:val="005A5528"/>
    <w:rsid w:val="005B4876"/>
    <w:rsid w:val="005C5F96"/>
    <w:rsid w:val="005D3807"/>
    <w:rsid w:val="005F1B34"/>
    <w:rsid w:val="005F5C35"/>
    <w:rsid w:val="00603FB9"/>
    <w:rsid w:val="006151C2"/>
    <w:rsid w:val="00624E54"/>
    <w:rsid w:val="00632FA7"/>
    <w:rsid w:val="00650C05"/>
    <w:rsid w:val="00650F26"/>
    <w:rsid w:val="00662FC8"/>
    <w:rsid w:val="006731FF"/>
    <w:rsid w:val="00674D66"/>
    <w:rsid w:val="00690F72"/>
    <w:rsid w:val="006932C0"/>
    <w:rsid w:val="006A00AF"/>
    <w:rsid w:val="006A0AC3"/>
    <w:rsid w:val="006A16E6"/>
    <w:rsid w:val="006B7EAA"/>
    <w:rsid w:val="006C1AA7"/>
    <w:rsid w:val="00720A14"/>
    <w:rsid w:val="00723FCC"/>
    <w:rsid w:val="00724B44"/>
    <w:rsid w:val="007263D7"/>
    <w:rsid w:val="00732DEE"/>
    <w:rsid w:val="00741DEC"/>
    <w:rsid w:val="00746F36"/>
    <w:rsid w:val="00772D94"/>
    <w:rsid w:val="00774326"/>
    <w:rsid w:val="00787201"/>
    <w:rsid w:val="007A37E2"/>
    <w:rsid w:val="007B1A3F"/>
    <w:rsid w:val="007E1B10"/>
    <w:rsid w:val="00814264"/>
    <w:rsid w:val="00832DCE"/>
    <w:rsid w:val="00845B7C"/>
    <w:rsid w:val="00876251"/>
    <w:rsid w:val="008A29A3"/>
    <w:rsid w:val="008A3EFE"/>
    <w:rsid w:val="008A6BA5"/>
    <w:rsid w:val="008B2DD8"/>
    <w:rsid w:val="008B44EF"/>
    <w:rsid w:val="008D1CB2"/>
    <w:rsid w:val="008D51C3"/>
    <w:rsid w:val="008E1C91"/>
    <w:rsid w:val="008E2E56"/>
    <w:rsid w:val="00911877"/>
    <w:rsid w:val="00912984"/>
    <w:rsid w:val="00920541"/>
    <w:rsid w:val="009543C0"/>
    <w:rsid w:val="00965859"/>
    <w:rsid w:val="009771BD"/>
    <w:rsid w:val="00986AB4"/>
    <w:rsid w:val="009879F3"/>
    <w:rsid w:val="009922D3"/>
    <w:rsid w:val="009A0C27"/>
    <w:rsid w:val="009A4E00"/>
    <w:rsid w:val="009F3C61"/>
    <w:rsid w:val="00A11DCA"/>
    <w:rsid w:val="00A16F04"/>
    <w:rsid w:val="00A33F22"/>
    <w:rsid w:val="00A60554"/>
    <w:rsid w:val="00A67426"/>
    <w:rsid w:val="00A72B10"/>
    <w:rsid w:val="00A7334B"/>
    <w:rsid w:val="00A80C56"/>
    <w:rsid w:val="00AB7AAE"/>
    <w:rsid w:val="00AC715C"/>
    <w:rsid w:val="00AD0B32"/>
    <w:rsid w:val="00AF407B"/>
    <w:rsid w:val="00AF7979"/>
    <w:rsid w:val="00B31482"/>
    <w:rsid w:val="00B31871"/>
    <w:rsid w:val="00B4125C"/>
    <w:rsid w:val="00B53084"/>
    <w:rsid w:val="00B81287"/>
    <w:rsid w:val="00B90700"/>
    <w:rsid w:val="00BA11ED"/>
    <w:rsid w:val="00BC234A"/>
    <w:rsid w:val="00BE1C64"/>
    <w:rsid w:val="00BF4A77"/>
    <w:rsid w:val="00C11B14"/>
    <w:rsid w:val="00C17AB4"/>
    <w:rsid w:val="00C24B6C"/>
    <w:rsid w:val="00C41846"/>
    <w:rsid w:val="00C54B37"/>
    <w:rsid w:val="00C622F7"/>
    <w:rsid w:val="00C76277"/>
    <w:rsid w:val="00C81704"/>
    <w:rsid w:val="00C90EB6"/>
    <w:rsid w:val="00C92D95"/>
    <w:rsid w:val="00CA1EE7"/>
    <w:rsid w:val="00CB2F66"/>
    <w:rsid w:val="00CC4C2B"/>
    <w:rsid w:val="00CD74DF"/>
    <w:rsid w:val="00CF75EF"/>
    <w:rsid w:val="00D00B35"/>
    <w:rsid w:val="00D16AE0"/>
    <w:rsid w:val="00D31A86"/>
    <w:rsid w:val="00D36B49"/>
    <w:rsid w:val="00D40AAF"/>
    <w:rsid w:val="00D42EF9"/>
    <w:rsid w:val="00D4425F"/>
    <w:rsid w:val="00D55354"/>
    <w:rsid w:val="00D65BF5"/>
    <w:rsid w:val="00D65F94"/>
    <w:rsid w:val="00D928D2"/>
    <w:rsid w:val="00DA3B4D"/>
    <w:rsid w:val="00DB4850"/>
    <w:rsid w:val="00DC3827"/>
    <w:rsid w:val="00DF6A6C"/>
    <w:rsid w:val="00DF7293"/>
    <w:rsid w:val="00E05870"/>
    <w:rsid w:val="00E13CAA"/>
    <w:rsid w:val="00E1444C"/>
    <w:rsid w:val="00E24D8E"/>
    <w:rsid w:val="00E34A2D"/>
    <w:rsid w:val="00E35067"/>
    <w:rsid w:val="00E55143"/>
    <w:rsid w:val="00E82666"/>
    <w:rsid w:val="00E83290"/>
    <w:rsid w:val="00E85DA1"/>
    <w:rsid w:val="00E8672D"/>
    <w:rsid w:val="00EB0B42"/>
    <w:rsid w:val="00EE1B03"/>
    <w:rsid w:val="00EE1FBE"/>
    <w:rsid w:val="00EE4A54"/>
    <w:rsid w:val="00F034F6"/>
    <w:rsid w:val="00F07C00"/>
    <w:rsid w:val="00F5488D"/>
    <w:rsid w:val="00F550FD"/>
    <w:rsid w:val="00F66554"/>
    <w:rsid w:val="00F679A1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СведенияОбОбъекте.dot</Template>
  <TotalTime>0</TotalTime>
  <Pages>4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Моисеева Анастасия Николаевна</cp:lastModifiedBy>
  <cp:revision>2</cp:revision>
  <dcterms:created xsi:type="dcterms:W3CDTF">2024-06-05T13:56:00Z</dcterms:created>
  <dcterms:modified xsi:type="dcterms:W3CDTF">2024-06-05T13:56:00Z</dcterms:modified>
</cp:coreProperties>
</file>