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9C55EE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635</wp:posOffset>
                </wp:positionV>
                <wp:extent cx="3831590" cy="2132965"/>
                <wp:effectExtent l="0" t="0" r="16510" b="1968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1590" cy="2132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D80128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BA3ABB" w:rsidRPr="007A308F" w:rsidRDefault="00BA3ABB" w:rsidP="00D66A38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02572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2E1483" w:rsidRPr="0002572D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02572D" w:rsidRPr="0002572D">
                              <w:rPr>
                                <w:rStyle w:val="cfs"/>
                                <w:sz w:val="26"/>
                                <w:szCs w:val="26"/>
                              </w:rPr>
                              <w:t>проект</w:t>
                            </w:r>
                            <w:r w:rsidR="001054E6">
                              <w:rPr>
                                <w:rStyle w:val="cfs"/>
                                <w:sz w:val="26"/>
                                <w:szCs w:val="26"/>
                              </w:rPr>
                              <w:t>у</w:t>
                            </w:r>
                            <w:r w:rsidR="0002572D" w:rsidRPr="0002572D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A0B93">
                              <w:rPr>
                                <w:rStyle w:val="cfs"/>
                                <w:sz w:val="26"/>
                                <w:szCs w:val="26"/>
                              </w:rPr>
                              <w:t>решени</w:t>
                            </w:r>
                            <w:r w:rsidR="001054E6">
                              <w:rPr>
                                <w:rStyle w:val="cfs"/>
                                <w:sz w:val="26"/>
                                <w:szCs w:val="26"/>
                              </w:rPr>
                              <w:t>я</w:t>
                            </w:r>
                            <w:r w:rsidR="001A0B93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Вологодской городской Думы «О</w:t>
                            </w:r>
                            <w:r w:rsidR="0002572D" w:rsidRPr="0002572D">
                              <w:rPr>
                                <w:rStyle w:val="cfs"/>
                                <w:sz w:val="26"/>
                                <w:szCs w:val="26"/>
                              </w:rPr>
                              <w:t xml:space="preserve"> внесении изменений в </w:t>
                            </w:r>
                            <w:r w:rsidR="0002572D" w:rsidRPr="0002572D">
                              <w:rPr>
                                <w:sz w:val="26"/>
                                <w:szCs w:val="26"/>
                              </w:rPr>
                              <w:t>решение Вологодской городской Думы от 02 апреля 2007 года  № 392 «О Пра</w:t>
                            </w:r>
                            <w:r w:rsidR="00243E8D">
                              <w:rPr>
                                <w:sz w:val="26"/>
                                <w:szCs w:val="26"/>
                              </w:rPr>
                              <w:t>вилах благоустройства городского округа города Вологды</w:t>
                            </w:r>
                            <w:r w:rsidR="003C2462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  <w:r w:rsidR="00243E8D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  <w:r w:rsidR="0002572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2572D">
                              <w:rPr>
                                <w:sz w:val="26"/>
                                <w:szCs w:val="26"/>
                              </w:rPr>
                              <w:t xml:space="preserve">и участия населения </w:t>
                            </w:r>
                            <w:r w:rsidR="000B02D0" w:rsidRPr="000B02D0">
                              <w:rPr>
                                <w:sz w:val="26"/>
                                <w:szCs w:val="26"/>
                              </w:rPr>
                              <w:t xml:space="preserve">городского </w:t>
                            </w:r>
                            <w:r w:rsidR="000B02D0" w:rsidRPr="00BC6A93">
                              <w:rPr>
                                <w:sz w:val="26"/>
                                <w:szCs w:val="26"/>
                              </w:rPr>
                              <w:t>округа города Вологды</w:t>
                            </w:r>
                            <w:r w:rsidR="009D7291" w:rsidRPr="00BC6A9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E1846" w:rsidRPr="00BC6A93">
                              <w:rPr>
                                <w:sz w:val="26"/>
                                <w:szCs w:val="26"/>
                              </w:rPr>
                              <w:t xml:space="preserve">в </w:t>
                            </w:r>
                            <w:r w:rsidR="00EC75C7" w:rsidRPr="00BC6A93">
                              <w:rPr>
                                <w:sz w:val="26"/>
                                <w:szCs w:val="26"/>
                              </w:rPr>
                              <w:t>его</w:t>
                            </w:r>
                            <w:r w:rsidRPr="00BC6A93">
                              <w:rPr>
                                <w:sz w:val="26"/>
                                <w:szCs w:val="26"/>
                              </w:rPr>
                              <w:t xml:space="preserve"> обсуждении</w:t>
                            </w:r>
                          </w:p>
                          <w:p w:rsidR="00BA3ABB" w:rsidRPr="007A308F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1.7pt;margin-top:.05pt;width:301.7pt;height:16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" filled="f" strokecolor="window">
                <v:textbox>
                  <w:txbxContent>
                    <w:p w:rsidR="00BA3ABB" w:rsidRPr="00D80128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BA3ABB" w:rsidRPr="007A308F" w:rsidRDefault="00BA3ABB" w:rsidP="00D66A38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02572D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2E1483" w:rsidRPr="0002572D">
                        <w:rPr>
                          <w:rStyle w:val="cfs"/>
                          <w:sz w:val="26"/>
                          <w:szCs w:val="26"/>
                        </w:rPr>
                        <w:t xml:space="preserve">по </w:t>
                      </w:r>
                      <w:r w:rsidR="0002572D" w:rsidRPr="0002572D">
                        <w:rPr>
                          <w:rStyle w:val="cfs"/>
                          <w:sz w:val="26"/>
                          <w:szCs w:val="26"/>
                        </w:rPr>
                        <w:t>проект</w:t>
                      </w:r>
                      <w:r w:rsidR="001054E6">
                        <w:rPr>
                          <w:rStyle w:val="cfs"/>
                          <w:sz w:val="26"/>
                          <w:szCs w:val="26"/>
                        </w:rPr>
                        <w:t>у</w:t>
                      </w:r>
                      <w:r w:rsidR="0002572D" w:rsidRPr="0002572D">
                        <w:rPr>
                          <w:rStyle w:val="cfs"/>
                          <w:sz w:val="26"/>
                          <w:szCs w:val="26"/>
                        </w:rPr>
                        <w:t xml:space="preserve"> </w:t>
                      </w:r>
                      <w:r w:rsidR="001A0B93">
                        <w:rPr>
                          <w:rStyle w:val="cfs"/>
                          <w:sz w:val="26"/>
                          <w:szCs w:val="26"/>
                        </w:rPr>
                        <w:t>решени</w:t>
                      </w:r>
                      <w:r w:rsidR="001054E6">
                        <w:rPr>
                          <w:rStyle w:val="cfs"/>
                          <w:sz w:val="26"/>
                          <w:szCs w:val="26"/>
                        </w:rPr>
                        <w:t>я</w:t>
                      </w:r>
                      <w:r w:rsidR="001A0B93">
                        <w:rPr>
                          <w:rStyle w:val="cfs"/>
                          <w:sz w:val="26"/>
                          <w:szCs w:val="26"/>
                        </w:rPr>
                        <w:t xml:space="preserve"> Вологодской городской Думы «О</w:t>
                      </w:r>
                      <w:r w:rsidR="0002572D" w:rsidRPr="0002572D">
                        <w:rPr>
                          <w:rStyle w:val="cfs"/>
                          <w:sz w:val="26"/>
                          <w:szCs w:val="26"/>
                        </w:rPr>
                        <w:t xml:space="preserve"> внесении изменений в </w:t>
                      </w:r>
                      <w:r w:rsidR="0002572D" w:rsidRPr="0002572D">
                        <w:rPr>
                          <w:sz w:val="26"/>
                          <w:szCs w:val="26"/>
                        </w:rPr>
                        <w:t>решение Вологодской городской Думы от 02 апреля 2007 года  № 392 «О Пра</w:t>
                      </w:r>
                      <w:r w:rsidR="00243E8D">
                        <w:rPr>
                          <w:sz w:val="26"/>
                          <w:szCs w:val="26"/>
                        </w:rPr>
                        <w:t>вилах благоустройства городского округа города Вологды</w:t>
                      </w:r>
                      <w:r w:rsidR="003C2462">
                        <w:rPr>
                          <w:sz w:val="26"/>
                          <w:szCs w:val="26"/>
                        </w:rPr>
                        <w:t>»</w:t>
                      </w:r>
                      <w:r w:rsidR="00243E8D">
                        <w:rPr>
                          <w:sz w:val="26"/>
                          <w:szCs w:val="26"/>
                        </w:rPr>
                        <w:t>»</w:t>
                      </w:r>
                      <w:r w:rsidR="0002572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02572D">
                        <w:rPr>
                          <w:sz w:val="26"/>
                          <w:szCs w:val="26"/>
                        </w:rPr>
                        <w:t xml:space="preserve">и участия населения </w:t>
                      </w:r>
                      <w:r w:rsidR="000B02D0" w:rsidRPr="000B02D0">
                        <w:rPr>
                          <w:sz w:val="26"/>
                          <w:szCs w:val="26"/>
                        </w:rPr>
                        <w:t xml:space="preserve">городского </w:t>
                      </w:r>
                      <w:r w:rsidR="000B02D0" w:rsidRPr="00BC6A93">
                        <w:rPr>
                          <w:sz w:val="26"/>
                          <w:szCs w:val="26"/>
                        </w:rPr>
                        <w:t>округа города Вологды</w:t>
                      </w:r>
                      <w:r w:rsidR="009D7291" w:rsidRPr="00BC6A93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8E1846" w:rsidRPr="00BC6A93">
                        <w:rPr>
                          <w:sz w:val="26"/>
                          <w:szCs w:val="26"/>
                        </w:rPr>
                        <w:t xml:space="preserve">в </w:t>
                      </w:r>
                      <w:r w:rsidR="00EC75C7" w:rsidRPr="00BC6A93">
                        <w:rPr>
                          <w:sz w:val="26"/>
                          <w:szCs w:val="26"/>
                        </w:rPr>
                        <w:t>его</w:t>
                      </w:r>
                      <w:r w:rsidRPr="00BC6A93">
                        <w:rPr>
                          <w:sz w:val="26"/>
                          <w:szCs w:val="26"/>
                        </w:rPr>
                        <w:t xml:space="preserve"> обсуждении</w:t>
                      </w:r>
                    </w:p>
                    <w:p w:rsidR="00BA3ABB" w:rsidRPr="007A308F" w:rsidRDefault="00BA3ABB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06BC8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 xml:space="preserve">В </w:t>
      </w:r>
      <w:r w:rsidR="006F21FC">
        <w:rPr>
          <w:sz w:val="26"/>
          <w:szCs w:val="26"/>
        </w:rPr>
        <w:t xml:space="preserve">Департамент </w:t>
      </w:r>
      <w:r w:rsidR="00B06BC8">
        <w:rPr>
          <w:sz w:val="26"/>
          <w:szCs w:val="26"/>
        </w:rPr>
        <w:t xml:space="preserve">строительства, </w:t>
      </w:r>
    </w:p>
    <w:p w:rsidR="006F21FC" w:rsidRDefault="00B06BC8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благоустройств</w:t>
      </w:r>
      <w:r w:rsidR="00083EAD">
        <w:rPr>
          <w:sz w:val="26"/>
          <w:szCs w:val="26"/>
        </w:rPr>
        <w:t>а</w:t>
      </w:r>
      <w:r>
        <w:rPr>
          <w:sz w:val="26"/>
          <w:szCs w:val="26"/>
        </w:rPr>
        <w:t xml:space="preserve"> и содержания территорий</w:t>
      </w:r>
    </w:p>
    <w:p w:rsidR="00BA3ABB" w:rsidRPr="009C7347" w:rsidRDefault="006F21FC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A3ABB" w:rsidRPr="009C7347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="00BA3ABB" w:rsidRPr="009C7347">
        <w:rPr>
          <w:sz w:val="26"/>
          <w:szCs w:val="26"/>
        </w:rPr>
        <w:t xml:space="preserve">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(фамилия, имя, отчество </w:t>
      </w:r>
      <w:r w:rsidRPr="00BC6A93">
        <w:rPr>
          <w:sz w:val="22"/>
          <w:szCs w:val="22"/>
          <w:vertAlign w:val="superscript"/>
        </w:rPr>
        <w:t>(последнее</w:t>
      </w:r>
      <w:r w:rsidR="00FF2E24" w:rsidRPr="00BC6A93">
        <w:rPr>
          <w:sz w:val="22"/>
          <w:szCs w:val="22"/>
          <w:vertAlign w:val="superscript"/>
        </w:rPr>
        <w:t xml:space="preserve"> </w:t>
      </w:r>
      <w:r w:rsidRPr="00BC6A93">
        <w:rPr>
          <w:sz w:val="22"/>
          <w:szCs w:val="22"/>
          <w:vertAlign w:val="superscript"/>
        </w:rPr>
        <w:t xml:space="preserve"> </w:t>
      </w:r>
      <w:r w:rsidR="00FF2E24" w:rsidRPr="00BC6A93">
        <w:rPr>
          <w:sz w:val="22"/>
          <w:szCs w:val="22"/>
          <w:vertAlign w:val="superscript"/>
        </w:rPr>
        <w:t>–</w:t>
      </w:r>
      <w:r w:rsidRPr="00BC6A93">
        <w:rPr>
          <w:sz w:val="22"/>
          <w:szCs w:val="22"/>
          <w:vertAlign w:val="superscript"/>
        </w:rPr>
        <w:t xml:space="preserve"> </w:t>
      </w:r>
      <w:r w:rsidR="00FF2E24" w:rsidRPr="00BC6A93">
        <w:rPr>
          <w:sz w:val="22"/>
          <w:szCs w:val="22"/>
          <w:vertAlign w:val="superscript"/>
        </w:rPr>
        <w:t xml:space="preserve"> </w:t>
      </w:r>
      <w:r w:rsidRPr="00BC6A93">
        <w:rPr>
          <w:sz w:val="22"/>
          <w:szCs w:val="22"/>
          <w:vertAlign w:val="superscript"/>
        </w:rPr>
        <w:t>при наличии</w:t>
      </w:r>
      <w:r w:rsidRPr="009C7347">
        <w:rPr>
          <w:sz w:val="22"/>
          <w:szCs w:val="22"/>
          <w:vertAlign w:val="superscript"/>
        </w:rPr>
        <w:t>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867337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лицо) или наименование, ОГРН, </w:t>
      </w:r>
      <w:r w:rsidR="00BA3ABB"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имя, </w:t>
      </w:r>
      <w:r w:rsidRPr="00BC6A93">
        <w:rPr>
          <w:sz w:val="22"/>
          <w:szCs w:val="22"/>
          <w:vertAlign w:val="superscript"/>
        </w:rPr>
        <w:t>отчество (последнее</w:t>
      </w:r>
      <w:r w:rsidR="00FF2E24" w:rsidRPr="00BC6A93">
        <w:rPr>
          <w:sz w:val="22"/>
          <w:szCs w:val="22"/>
          <w:vertAlign w:val="superscript"/>
        </w:rPr>
        <w:t xml:space="preserve"> </w:t>
      </w:r>
      <w:r w:rsidRPr="00BC6A93">
        <w:rPr>
          <w:sz w:val="22"/>
          <w:szCs w:val="22"/>
          <w:vertAlign w:val="superscript"/>
        </w:rPr>
        <w:t xml:space="preserve"> </w:t>
      </w:r>
      <w:r w:rsidR="00FF2E24" w:rsidRPr="00BC6A93">
        <w:rPr>
          <w:sz w:val="22"/>
          <w:szCs w:val="22"/>
          <w:vertAlign w:val="superscript"/>
        </w:rPr>
        <w:t xml:space="preserve">–  </w:t>
      </w:r>
      <w:r w:rsidRPr="00BC6A93">
        <w:rPr>
          <w:sz w:val="22"/>
          <w:szCs w:val="22"/>
          <w:vertAlign w:val="superscript"/>
        </w:rPr>
        <w:t xml:space="preserve"> при наличии) п</w:t>
      </w:r>
      <w:r w:rsidRPr="009C7347">
        <w:rPr>
          <w:sz w:val="22"/>
          <w:szCs w:val="22"/>
          <w:vertAlign w:val="superscript"/>
        </w:rPr>
        <w:t>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9C7347">
        <w:rPr>
          <w:sz w:val="26"/>
          <w:szCs w:val="26"/>
        </w:rPr>
        <w:t>Предложения и (или) замечания</w:t>
      </w:r>
    </w:p>
    <w:p w:rsidR="00BA3ABB" w:rsidRPr="009C7347" w:rsidRDefault="002E1483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F076A7">
        <w:rPr>
          <w:rStyle w:val="cfs"/>
          <w:sz w:val="26"/>
          <w:szCs w:val="26"/>
        </w:rPr>
        <w:t xml:space="preserve">по </w:t>
      </w:r>
      <w:r w:rsidRPr="0002572D">
        <w:rPr>
          <w:rStyle w:val="cfs"/>
          <w:sz w:val="26"/>
          <w:szCs w:val="26"/>
        </w:rPr>
        <w:t>проект</w:t>
      </w:r>
      <w:r w:rsidR="001054E6">
        <w:rPr>
          <w:rStyle w:val="cfs"/>
          <w:sz w:val="26"/>
          <w:szCs w:val="26"/>
        </w:rPr>
        <w:t>у</w:t>
      </w:r>
      <w:r w:rsidRPr="0002572D">
        <w:rPr>
          <w:rStyle w:val="cfs"/>
          <w:sz w:val="26"/>
          <w:szCs w:val="26"/>
        </w:rPr>
        <w:t xml:space="preserve"> </w:t>
      </w:r>
      <w:r w:rsidR="00C5298B">
        <w:rPr>
          <w:rStyle w:val="cfs"/>
          <w:sz w:val="26"/>
          <w:szCs w:val="26"/>
        </w:rPr>
        <w:t>решени</w:t>
      </w:r>
      <w:r w:rsidR="001054E6">
        <w:rPr>
          <w:rStyle w:val="cfs"/>
          <w:sz w:val="26"/>
          <w:szCs w:val="26"/>
        </w:rPr>
        <w:t xml:space="preserve">я </w:t>
      </w:r>
      <w:r w:rsidR="00C5298B">
        <w:rPr>
          <w:rStyle w:val="cfs"/>
          <w:sz w:val="26"/>
          <w:szCs w:val="26"/>
        </w:rPr>
        <w:t>Вологодской городской Думы «О</w:t>
      </w:r>
      <w:r w:rsidR="0002572D" w:rsidRPr="0002572D">
        <w:rPr>
          <w:rStyle w:val="cfs"/>
          <w:sz w:val="26"/>
          <w:szCs w:val="26"/>
        </w:rPr>
        <w:t xml:space="preserve"> внесении изменений в </w:t>
      </w:r>
      <w:r w:rsidR="0002572D" w:rsidRPr="0002572D">
        <w:rPr>
          <w:sz w:val="26"/>
          <w:szCs w:val="26"/>
        </w:rPr>
        <w:t>решение Вологодской городской Думы от 02 апреля  2007 года  № 392 «О Пра</w:t>
      </w:r>
      <w:r w:rsidR="00243E8D">
        <w:rPr>
          <w:sz w:val="26"/>
          <w:szCs w:val="26"/>
        </w:rPr>
        <w:t>вилах благоустройства городского округа города Вологды</w:t>
      </w:r>
      <w:r w:rsidR="003C2462">
        <w:rPr>
          <w:sz w:val="26"/>
          <w:szCs w:val="26"/>
        </w:rPr>
        <w:t>»</w:t>
      </w:r>
      <w:r w:rsidR="00243E8D">
        <w:rPr>
          <w:sz w:val="26"/>
          <w:szCs w:val="26"/>
        </w:rPr>
        <w:t>»</w:t>
      </w:r>
      <w:r w:rsidR="0002572D" w:rsidRPr="0002572D">
        <w:rPr>
          <w:sz w:val="26"/>
          <w:szCs w:val="26"/>
        </w:rPr>
        <w:t xml:space="preserve"> </w:t>
      </w:r>
      <w:r w:rsidR="00BA3ABB" w:rsidRPr="0002572D">
        <w:rPr>
          <w:sz w:val="26"/>
          <w:szCs w:val="26"/>
        </w:rPr>
        <w:t>(далее</w:t>
      </w:r>
      <w:r w:rsidR="00BA3ABB" w:rsidRPr="009C7347">
        <w:rPr>
          <w:sz w:val="26"/>
          <w:szCs w:val="26"/>
        </w:rPr>
        <w:t xml:space="preserve"> </w:t>
      </w:r>
      <w:r w:rsidR="00FF2E24" w:rsidRPr="00BC6A93">
        <w:rPr>
          <w:sz w:val="26"/>
          <w:szCs w:val="26"/>
        </w:rPr>
        <w:t>–</w:t>
      </w:r>
      <w:r w:rsidR="00BA3ABB" w:rsidRPr="00BC6A93">
        <w:rPr>
          <w:sz w:val="26"/>
          <w:szCs w:val="26"/>
        </w:rPr>
        <w:t xml:space="preserve"> п</w:t>
      </w:r>
      <w:r w:rsidR="00BA3ABB" w:rsidRPr="009C7347">
        <w:rPr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1054E6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рассматриваем</w:t>
            </w:r>
            <w:r w:rsidR="001054E6">
              <w:rPr>
                <w:sz w:val="26"/>
                <w:szCs w:val="26"/>
              </w:rPr>
              <w:t>ому</w:t>
            </w:r>
            <w:r w:rsidRPr="009C7347">
              <w:rPr>
                <w:sz w:val="26"/>
                <w:szCs w:val="26"/>
              </w:rPr>
              <w:t xml:space="preserve">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Pr="009C7347">
              <w:rPr>
                <w:sz w:val="26"/>
                <w:szCs w:val="26"/>
              </w:rPr>
              <w:t xml:space="preserve"> проект</w:t>
            </w:r>
            <w:r w:rsidR="001054E6">
              <w:rPr>
                <w:sz w:val="26"/>
                <w:szCs w:val="26"/>
              </w:rPr>
              <w:t>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49" w:rsidRDefault="001A3849" w:rsidP="00E6747F">
      <w:r>
        <w:separator/>
      </w:r>
    </w:p>
  </w:endnote>
  <w:endnote w:type="continuationSeparator" w:id="0">
    <w:p w:rsidR="001A3849" w:rsidRDefault="001A3849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49" w:rsidRDefault="001A3849" w:rsidP="00E6747F">
      <w:r>
        <w:separator/>
      </w:r>
    </w:p>
  </w:footnote>
  <w:footnote w:type="continuationSeparator" w:id="0">
    <w:p w:rsidR="001A3849" w:rsidRDefault="001A3849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097139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72D"/>
    <w:rsid w:val="0002620B"/>
    <w:rsid w:val="00026AD4"/>
    <w:rsid w:val="00027BB2"/>
    <w:rsid w:val="00027CC4"/>
    <w:rsid w:val="00030161"/>
    <w:rsid w:val="00030CE7"/>
    <w:rsid w:val="00032172"/>
    <w:rsid w:val="00033B33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3EAD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7ED"/>
    <w:rsid w:val="000A3986"/>
    <w:rsid w:val="000A70CD"/>
    <w:rsid w:val="000A7183"/>
    <w:rsid w:val="000B02D0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972"/>
    <w:rsid w:val="000E1E3C"/>
    <w:rsid w:val="000E2155"/>
    <w:rsid w:val="000E386B"/>
    <w:rsid w:val="000E389F"/>
    <w:rsid w:val="000E5347"/>
    <w:rsid w:val="000E6E07"/>
    <w:rsid w:val="000E7177"/>
    <w:rsid w:val="000F01D1"/>
    <w:rsid w:val="000F24CE"/>
    <w:rsid w:val="000F309D"/>
    <w:rsid w:val="000F31E3"/>
    <w:rsid w:val="000F3CA5"/>
    <w:rsid w:val="000F5362"/>
    <w:rsid w:val="000F60E3"/>
    <w:rsid w:val="00100604"/>
    <w:rsid w:val="00101CB5"/>
    <w:rsid w:val="00102F78"/>
    <w:rsid w:val="001054E6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DFD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1CC5"/>
    <w:rsid w:val="00192F46"/>
    <w:rsid w:val="001953B9"/>
    <w:rsid w:val="0019747C"/>
    <w:rsid w:val="0019766C"/>
    <w:rsid w:val="00197761"/>
    <w:rsid w:val="00197CE9"/>
    <w:rsid w:val="001A008C"/>
    <w:rsid w:val="001A08BC"/>
    <w:rsid w:val="001A0B93"/>
    <w:rsid w:val="001A3849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1F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3E8D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26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0EE7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462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07D6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6035"/>
    <w:rsid w:val="00497EA0"/>
    <w:rsid w:val="004A2AF6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05D0"/>
    <w:rsid w:val="0053182D"/>
    <w:rsid w:val="005321A8"/>
    <w:rsid w:val="00532780"/>
    <w:rsid w:val="00532F61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D71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17C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1FC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433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337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846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34D2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3A4F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5EE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D729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37868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DF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06BC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4388E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2BB8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577B"/>
    <w:rsid w:val="00BC63B7"/>
    <w:rsid w:val="00BC6A93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3C1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4BE6"/>
    <w:rsid w:val="00C45310"/>
    <w:rsid w:val="00C47932"/>
    <w:rsid w:val="00C50AEA"/>
    <w:rsid w:val="00C51606"/>
    <w:rsid w:val="00C51888"/>
    <w:rsid w:val="00C5298B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4A10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4D3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5D7C"/>
    <w:rsid w:val="00D770DD"/>
    <w:rsid w:val="00D77AC5"/>
    <w:rsid w:val="00D800FA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4F1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34A22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5D0F"/>
    <w:rsid w:val="00EC6238"/>
    <w:rsid w:val="00EC6B6F"/>
    <w:rsid w:val="00EC75C7"/>
    <w:rsid w:val="00EC7ADE"/>
    <w:rsid w:val="00ED15FD"/>
    <w:rsid w:val="00ED1FD9"/>
    <w:rsid w:val="00ED2C38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42AA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2C2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2E24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9F9A0-5390-4264-97A7-904BF0CF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2019-09-16T09:12:00Z</cp:lastPrinted>
  <dcterms:created xsi:type="dcterms:W3CDTF">2026-09-03T10:35:00Z</dcterms:created>
  <dcterms:modified xsi:type="dcterms:W3CDTF">2026-09-03T10:35:00Z</dcterms:modified>
</cp:coreProperties>
</file>