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CE7653" w:rsidP="00BA3ABB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3916045</wp:posOffset>
                </wp:positionH>
                <wp:positionV relativeFrom="paragraph">
                  <wp:posOffset>-40005</wp:posOffset>
                </wp:positionV>
                <wp:extent cx="5908040" cy="1492250"/>
                <wp:effectExtent l="10795" t="7620" r="5715" b="508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040" cy="1492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A308F" w:rsidRPr="001713FC" w:rsidRDefault="007A308F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1713F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F96E7E" w:rsidRPr="001713F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ED74A2" w:rsidRDefault="005B5F70" w:rsidP="005B5F70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1713F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E17B7E" w:rsidRPr="001713FC">
                              <w:rPr>
                                <w:rStyle w:val="cfs"/>
                                <w:sz w:val="26"/>
                                <w:szCs w:val="26"/>
                              </w:rPr>
                              <w:t>по проект</w:t>
                            </w:r>
                            <w:r w:rsidR="00A01920">
                              <w:rPr>
                                <w:rStyle w:val="cfs"/>
                                <w:sz w:val="26"/>
                                <w:szCs w:val="26"/>
                              </w:rPr>
                              <w:t xml:space="preserve">у </w:t>
                            </w:r>
                            <w:r w:rsidR="00AD2F41">
                              <w:rPr>
                                <w:rStyle w:val="cfs"/>
                                <w:sz w:val="26"/>
                                <w:szCs w:val="26"/>
                              </w:rPr>
                              <w:t>решени</w:t>
                            </w:r>
                            <w:r w:rsidR="00A01920">
                              <w:rPr>
                                <w:rStyle w:val="cfs"/>
                                <w:sz w:val="26"/>
                                <w:szCs w:val="26"/>
                              </w:rPr>
                              <w:t>я</w:t>
                            </w:r>
                            <w:r w:rsidR="00AD2F41">
                              <w:rPr>
                                <w:rStyle w:val="cfs"/>
                                <w:sz w:val="26"/>
                                <w:szCs w:val="26"/>
                              </w:rPr>
                              <w:t xml:space="preserve"> Вологодской городской Думы «О</w:t>
                            </w:r>
                            <w:r w:rsidR="00EA1DAD">
                              <w:rPr>
                                <w:rStyle w:val="cf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671C7" w:rsidRPr="001713FC">
                              <w:rPr>
                                <w:rStyle w:val="cfs"/>
                                <w:sz w:val="26"/>
                                <w:szCs w:val="26"/>
                              </w:rPr>
                              <w:t xml:space="preserve">внесении изменений в </w:t>
                            </w:r>
                            <w:r w:rsidR="001671C7" w:rsidRPr="001713FC">
                              <w:rPr>
                                <w:sz w:val="26"/>
                                <w:szCs w:val="26"/>
                              </w:rPr>
                              <w:t>решение Вологодской городской Думы от 02 апреля  2007 года  № 392 «О Пра</w:t>
                            </w:r>
                            <w:r w:rsidR="00ED74A2">
                              <w:rPr>
                                <w:sz w:val="26"/>
                                <w:szCs w:val="26"/>
                              </w:rPr>
                              <w:t>вилах благоустройства городского округа города Вологды</w:t>
                            </w:r>
                            <w:r w:rsidR="00EB66D3">
                              <w:rPr>
                                <w:sz w:val="26"/>
                                <w:szCs w:val="26"/>
                              </w:rPr>
                              <w:t>»</w:t>
                            </w:r>
                            <w:r w:rsidR="00ED74A2">
                              <w:rPr>
                                <w:sz w:val="26"/>
                                <w:szCs w:val="26"/>
                              </w:rPr>
                              <w:t>»</w:t>
                            </w:r>
                            <w:r w:rsidRPr="001713FC">
                              <w:rPr>
                                <w:sz w:val="26"/>
                                <w:szCs w:val="26"/>
                              </w:rPr>
                              <w:t xml:space="preserve"> и участия населения</w:t>
                            </w:r>
                          </w:p>
                          <w:p w:rsidR="005B5F70" w:rsidRPr="001713FC" w:rsidRDefault="005B5F70" w:rsidP="005B5F70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1713FC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B5014">
                              <w:rPr>
                                <w:sz w:val="26"/>
                                <w:szCs w:val="26"/>
                              </w:rPr>
                              <w:t>городского округа города Вологды</w:t>
                            </w:r>
                            <w:r w:rsidRPr="001713FC">
                              <w:rPr>
                                <w:sz w:val="26"/>
                                <w:szCs w:val="26"/>
                              </w:rPr>
                              <w:t xml:space="preserve"> в </w:t>
                            </w:r>
                            <w:r w:rsidR="00BF167D">
                              <w:rPr>
                                <w:sz w:val="26"/>
                                <w:szCs w:val="26"/>
                              </w:rPr>
                              <w:t>его</w:t>
                            </w:r>
                            <w:r w:rsidRPr="001713FC">
                              <w:rPr>
                                <w:sz w:val="26"/>
                                <w:szCs w:val="26"/>
                              </w:rPr>
                              <w:t xml:space="preserve"> обсуждении</w:t>
                            </w:r>
                          </w:p>
                          <w:p w:rsidR="005B5F70" w:rsidRPr="001713FC" w:rsidRDefault="005B5F70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  <w:p w:rsidR="007A308F" w:rsidRPr="00577DAA" w:rsidRDefault="007A308F" w:rsidP="00577DAA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8.35pt;margin-top:-3.15pt;width:465.2pt;height:11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" filled="f" strokecolor="white">
                <v:textbox>
                  <w:txbxContent>
                    <w:p w:rsidR="007A308F" w:rsidRPr="001713FC" w:rsidRDefault="007A308F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1713FC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F96E7E" w:rsidRPr="001713FC">
                        <w:rPr>
                          <w:rStyle w:val="FontStyle29"/>
                          <w:sz w:val="26"/>
                          <w:szCs w:val="26"/>
                        </w:rPr>
                        <w:t>1</w:t>
                      </w:r>
                    </w:p>
                    <w:p w:rsidR="00ED74A2" w:rsidRDefault="005B5F70" w:rsidP="005B5F70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 w:rsidRPr="001713FC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E17B7E" w:rsidRPr="001713FC">
                        <w:rPr>
                          <w:rStyle w:val="cfs"/>
                          <w:sz w:val="26"/>
                          <w:szCs w:val="26"/>
                        </w:rPr>
                        <w:t>по проект</w:t>
                      </w:r>
                      <w:r w:rsidR="00A01920">
                        <w:rPr>
                          <w:rStyle w:val="cfs"/>
                          <w:sz w:val="26"/>
                          <w:szCs w:val="26"/>
                        </w:rPr>
                        <w:t xml:space="preserve">у </w:t>
                      </w:r>
                      <w:r w:rsidR="00AD2F41">
                        <w:rPr>
                          <w:rStyle w:val="cfs"/>
                          <w:sz w:val="26"/>
                          <w:szCs w:val="26"/>
                        </w:rPr>
                        <w:t>решени</w:t>
                      </w:r>
                      <w:r w:rsidR="00A01920">
                        <w:rPr>
                          <w:rStyle w:val="cfs"/>
                          <w:sz w:val="26"/>
                          <w:szCs w:val="26"/>
                        </w:rPr>
                        <w:t>я</w:t>
                      </w:r>
                      <w:r w:rsidR="00AD2F41">
                        <w:rPr>
                          <w:rStyle w:val="cfs"/>
                          <w:sz w:val="26"/>
                          <w:szCs w:val="26"/>
                        </w:rPr>
                        <w:t xml:space="preserve"> Вологодской городской Думы «О</w:t>
                      </w:r>
                      <w:r w:rsidR="00EA1DAD">
                        <w:rPr>
                          <w:rStyle w:val="cfs"/>
                          <w:sz w:val="26"/>
                          <w:szCs w:val="26"/>
                        </w:rPr>
                        <w:t xml:space="preserve"> </w:t>
                      </w:r>
                      <w:r w:rsidR="001671C7" w:rsidRPr="001713FC">
                        <w:rPr>
                          <w:rStyle w:val="cfs"/>
                          <w:sz w:val="26"/>
                          <w:szCs w:val="26"/>
                        </w:rPr>
                        <w:t xml:space="preserve">внесении изменений в </w:t>
                      </w:r>
                      <w:r w:rsidR="001671C7" w:rsidRPr="001713FC">
                        <w:rPr>
                          <w:sz w:val="26"/>
                          <w:szCs w:val="26"/>
                        </w:rPr>
                        <w:t>решение Вологодской городской Думы от 02 апреля  2007 года  № 392 «О Пра</w:t>
                      </w:r>
                      <w:r w:rsidR="00ED74A2">
                        <w:rPr>
                          <w:sz w:val="26"/>
                          <w:szCs w:val="26"/>
                        </w:rPr>
                        <w:t>вилах благоустройства городского округа города Вологды</w:t>
                      </w:r>
                      <w:r w:rsidR="00EB66D3">
                        <w:rPr>
                          <w:sz w:val="26"/>
                          <w:szCs w:val="26"/>
                        </w:rPr>
                        <w:t>»</w:t>
                      </w:r>
                      <w:r w:rsidR="00ED74A2">
                        <w:rPr>
                          <w:sz w:val="26"/>
                          <w:szCs w:val="26"/>
                        </w:rPr>
                        <w:t>»</w:t>
                      </w:r>
                      <w:r w:rsidRPr="001713FC">
                        <w:rPr>
                          <w:sz w:val="26"/>
                          <w:szCs w:val="26"/>
                        </w:rPr>
                        <w:t xml:space="preserve"> и участия населения</w:t>
                      </w:r>
                    </w:p>
                    <w:p w:rsidR="005B5F70" w:rsidRPr="001713FC" w:rsidRDefault="005B5F70" w:rsidP="005B5F70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 w:rsidRPr="001713FC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9B5014">
                        <w:rPr>
                          <w:sz w:val="26"/>
                          <w:szCs w:val="26"/>
                        </w:rPr>
                        <w:t>городского округа города Вологды</w:t>
                      </w:r>
                      <w:r w:rsidRPr="001713FC">
                        <w:rPr>
                          <w:sz w:val="26"/>
                          <w:szCs w:val="26"/>
                        </w:rPr>
                        <w:t xml:space="preserve"> в </w:t>
                      </w:r>
                      <w:r w:rsidR="00BF167D">
                        <w:rPr>
                          <w:sz w:val="26"/>
                          <w:szCs w:val="26"/>
                        </w:rPr>
                        <w:t>его</w:t>
                      </w:r>
                      <w:r w:rsidRPr="001713FC">
                        <w:rPr>
                          <w:sz w:val="26"/>
                          <w:szCs w:val="26"/>
                        </w:rPr>
                        <w:t xml:space="preserve"> обсуждении</w:t>
                      </w:r>
                    </w:p>
                    <w:p w:rsidR="005B5F70" w:rsidRPr="001713FC" w:rsidRDefault="005B5F70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  <w:p w:rsidR="007A308F" w:rsidRPr="00577DAA" w:rsidRDefault="007A308F" w:rsidP="00577DAA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7BA3" w:rsidRPr="009C7347" w:rsidRDefault="00C37BA3" w:rsidP="00C37BA3">
      <w:pPr>
        <w:pStyle w:val="Style2"/>
        <w:widowControl/>
        <w:spacing w:line="293" w:lineRule="exact"/>
        <w:jc w:val="right"/>
        <w:rPr>
          <w:rStyle w:val="FontStyle29"/>
          <w:sz w:val="26"/>
          <w:szCs w:val="26"/>
        </w:rPr>
      </w:pPr>
    </w:p>
    <w:p w:rsidR="00762BD8" w:rsidRPr="009C7347" w:rsidRDefault="00762BD8" w:rsidP="00762BD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308F" w:rsidRPr="009C7347" w:rsidRDefault="007A308F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Pr="001713FC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762BD8" w:rsidRPr="001713FC" w:rsidRDefault="00C37BA3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  <w:r w:rsidRPr="001713FC">
        <w:rPr>
          <w:rStyle w:val="FontStyle29"/>
          <w:sz w:val="26"/>
          <w:szCs w:val="26"/>
        </w:rPr>
        <w:t xml:space="preserve">Книга (журнал) учета посетителей экспозиции </w:t>
      </w:r>
      <w:r w:rsidR="00E17B7E" w:rsidRPr="001713FC">
        <w:rPr>
          <w:rStyle w:val="cfs"/>
          <w:sz w:val="26"/>
          <w:szCs w:val="26"/>
        </w:rPr>
        <w:t>проект</w:t>
      </w:r>
      <w:r w:rsidR="00A01920">
        <w:rPr>
          <w:rStyle w:val="cfs"/>
          <w:sz w:val="26"/>
          <w:szCs w:val="26"/>
        </w:rPr>
        <w:t xml:space="preserve">а </w:t>
      </w:r>
      <w:r w:rsidR="005837A5">
        <w:rPr>
          <w:rStyle w:val="cfs"/>
          <w:sz w:val="26"/>
          <w:szCs w:val="26"/>
        </w:rPr>
        <w:t>решени</w:t>
      </w:r>
      <w:r w:rsidR="00A01920">
        <w:rPr>
          <w:rStyle w:val="cfs"/>
          <w:sz w:val="26"/>
          <w:szCs w:val="26"/>
        </w:rPr>
        <w:t xml:space="preserve">я </w:t>
      </w:r>
      <w:r w:rsidR="005837A5">
        <w:rPr>
          <w:rStyle w:val="cfs"/>
          <w:sz w:val="26"/>
          <w:szCs w:val="26"/>
        </w:rPr>
        <w:t>Вологодской городской Думы «О</w:t>
      </w:r>
      <w:r w:rsidR="001671C7" w:rsidRPr="001713FC">
        <w:rPr>
          <w:rStyle w:val="cfs"/>
          <w:sz w:val="26"/>
          <w:szCs w:val="26"/>
        </w:rPr>
        <w:t xml:space="preserve"> внесении изменений в </w:t>
      </w:r>
      <w:r w:rsidR="001671C7" w:rsidRPr="001713FC">
        <w:rPr>
          <w:sz w:val="26"/>
          <w:szCs w:val="26"/>
        </w:rPr>
        <w:t xml:space="preserve">решение Вологодской городской Думы от 02 апреля  2007 года  № 392 «О Правилах благоустройства </w:t>
      </w:r>
      <w:r w:rsidR="00EB66D3">
        <w:rPr>
          <w:sz w:val="26"/>
          <w:szCs w:val="26"/>
        </w:rPr>
        <w:t>городского округа города Вологды»»</w:t>
      </w:r>
    </w:p>
    <w:p w:rsidR="000E386B" w:rsidRPr="00D53507" w:rsidRDefault="000E386B" w:rsidP="00577DAA">
      <w:pPr>
        <w:autoSpaceDE w:val="0"/>
        <w:autoSpaceDN w:val="0"/>
        <w:adjustRightInd w:val="0"/>
        <w:jc w:val="center"/>
        <w:rPr>
          <w:rStyle w:val="FontStyle29"/>
          <w:sz w:val="16"/>
          <w:szCs w:val="16"/>
        </w:rPr>
      </w:pPr>
    </w:p>
    <w:p w:rsidR="00C815F2" w:rsidRPr="009C7347" w:rsidRDefault="00C815F2" w:rsidP="00577DAA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417"/>
        <w:gridCol w:w="2126"/>
        <w:gridCol w:w="1985"/>
        <w:gridCol w:w="2410"/>
        <w:gridCol w:w="3594"/>
      </w:tblGrid>
      <w:tr w:rsidR="005C30B9" w:rsidRPr="009C7347" w:rsidTr="00F96E7E">
        <w:trPr>
          <w:trHeight w:val="3053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№</w:t>
            </w:r>
          </w:p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п/п</w:t>
            </w:r>
          </w:p>
        </w:tc>
        <w:tc>
          <w:tcPr>
            <w:tcW w:w="1843" w:type="dxa"/>
            <w:shd w:val="clear" w:color="auto" w:fill="auto"/>
          </w:tcPr>
          <w:p w:rsidR="00C37BA3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ФИО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2B02FE" w:rsidRPr="009C7347" w:rsidRDefault="002B02FE" w:rsidP="00BA3ABB">
            <w:pPr>
              <w:autoSpaceDE w:val="0"/>
              <w:autoSpaceDN w:val="0"/>
              <w:adjustRightInd w:val="0"/>
              <w:ind w:left="-114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наименование</w:t>
            </w:r>
            <w:r w:rsidR="00B70248" w:rsidRPr="009C7347">
              <w:rPr>
                <w:rFonts w:eastAsia="Calibri"/>
                <w:sz w:val="26"/>
                <w:szCs w:val="26"/>
              </w:rPr>
              <w:t>,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ОГРН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юридических лиц)</w:t>
            </w:r>
          </w:p>
        </w:tc>
        <w:tc>
          <w:tcPr>
            <w:tcW w:w="1418" w:type="dxa"/>
            <w:shd w:val="clear" w:color="auto" w:fill="auto"/>
          </w:tcPr>
          <w:p w:rsidR="00C37BA3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рождения</w:t>
            </w:r>
          </w:p>
          <w:p w:rsidR="00D80128" w:rsidRPr="009C7347" w:rsidRDefault="00D80128" w:rsidP="00C815F2">
            <w:pPr>
              <w:autoSpaceDE w:val="0"/>
              <w:autoSpaceDN w:val="0"/>
              <w:adjustRightInd w:val="0"/>
              <w:ind w:left="-36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D80128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D80128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посещения экспозиции</w:t>
            </w:r>
          </w:p>
        </w:tc>
        <w:tc>
          <w:tcPr>
            <w:tcW w:w="2126" w:type="dxa"/>
            <w:shd w:val="clear" w:color="auto" w:fill="auto"/>
          </w:tcPr>
          <w:p w:rsidR="00C37BA3" w:rsidRPr="009C7347" w:rsidRDefault="00C815F2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Документ, удостоверяющий личность (для физических лиц и представителей физических и юридических лиц)</w:t>
            </w:r>
          </w:p>
        </w:tc>
        <w:tc>
          <w:tcPr>
            <w:tcW w:w="1985" w:type="dxa"/>
            <w:shd w:val="clear" w:color="auto" w:fill="auto"/>
          </w:tcPr>
          <w:p w:rsidR="00C815F2" w:rsidRPr="009C7347" w:rsidRDefault="00C815F2" w:rsidP="00D53507">
            <w:pPr>
              <w:tabs>
                <w:tab w:val="left" w:pos="1116"/>
              </w:tabs>
              <w:spacing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Адрес регистрации </w:t>
            </w:r>
          </w:p>
          <w:p w:rsidR="00C815F2" w:rsidRPr="009C7347" w:rsidRDefault="00C815F2" w:rsidP="00C815F2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по месту жительства</w:t>
            </w:r>
          </w:p>
          <w:p w:rsidR="00423FDE" w:rsidRPr="009C7347" w:rsidRDefault="00C815F2" w:rsidP="001616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(для физическ</w:t>
            </w:r>
            <w:r w:rsidR="00161678">
              <w:rPr>
                <w:sz w:val="26"/>
                <w:szCs w:val="26"/>
              </w:rPr>
              <w:t>их лиц</w:t>
            </w:r>
            <w:r w:rsidRPr="009C7347">
              <w:rPr>
                <w:sz w:val="26"/>
                <w:szCs w:val="26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3E391E" w:rsidRPr="009C7347" w:rsidRDefault="00DD1084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Подпись </w:t>
            </w:r>
            <w:r w:rsidRPr="00D862B5">
              <w:rPr>
                <w:rFonts w:eastAsia="Calibri"/>
                <w:sz w:val="26"/>
                <w:szCs w:val="26"/>
              </w:rPr>
              <w:t xml:space="preserve">лица </w:t>
            </w:r>
            <w:r w:rsidR="00331AB4" w:rsidRPr="00D862B5">
              <w:rPr>
                <w:rFonts w:eastAsia="Calibri"/>
                <w:sz w:val="26"/>
                <w:szCs w:val="26"/>
              </w:rPr>
              <w:t>–</w:t>
            </w:r>
            <w:r w:rsidRPr="009C7347">
              <w:rPr>
                <w:rFonts w:eastAsia="Calibri"/>
                <w:sz w:val="26"/>
                <w:szCs w:val="26"/>
              </w:rPr>
              <w:t xml:space="preserve"> посетителя экспозиции </w:t>
            </w:r>
          </w:p>
          <w:p w:rsidR="00C37BA3" w:rsidRPr="009C7347" w:rsidRDefault="00DD1084" w:rsidP="00C815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о согласии на обработку персональных данных в соответствии с </w:t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 xml:space="preserve">Федеральным законом от 27 июля 2006 года </w:t>
            </w:r>
            <w:r w:rsidR="005574F8">
              <w:rPr>
                <w:rStyle w:val="FontStyle29"/>
                <w:rFonts w:eastAsia="Calibri"/>
                <w:sz w:val="26"/>
                <w:szCs w:val="26"/>
              </w:rPr>
              <w:br/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>№ 152-ФЗ «О персональных данных»*</w:t>
            </w:r>
          </w:p>
        </w:tc>
        <w:tc>
          <w:tcPr>
            <w:tcW w:w="3594" w:type="dxa"/>
            <w:shd w:val="clear" w:color="auto" w:fill="auto"/>
          </w:tcPr>
          <w:p w:rsidR="00C37BA3" w:rsidRPr="001671C7" w:rsidRDefault="00DD1084" w:rsidP="00C333D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1671C7">
              <w:rPr>
                <w:rFonts w:eastAsia="Calibri"/>
                <w:sz w:val="26"/>
                <w:szCs w:val="26"/>
              </w:rPr>
              <w:t xml:space="preserve">Предложение и (или) замечание </w:t>
            </w:r>
            <w:r w:rsidR="00E17B7E" w:rsidRPr="001671C7">
              <w:rPr>
                <w:rStyle w:val="cfs"/>
                <w:sz w:val="26"/>
                <w:szCs w:val="26"/>
              </w:rPr>
              <w:t>по проект</w:t>
            </w:r>
            <w:r w:rsidR="00C333D3">
              <w:rPr>
                <w:rStyle w:val="cfs"/>
                <w:sz w:val="26"/>
                <w:szCs w:val="26"/>
              </w:rPr>
              <w:t>у</w:t>
            </w:r>
            <w:r w:rsidR="005837A5">
              <w:rPr>
                <w:rStyle w:val="cfs"/>
                <w:sz w:val="26"/>
                <w:szCs w:val="26"/>
              </w:rPr>
              <w:t xml:space="preserve"> решени</w:t>
            </w:r>
            <w:r w:rsidR="00C333D3">
              <w:rPr>
                <w:rStyle w:val="cfs"/>
                <w:sz w:val="26"/>
                <w:szCs w:val="26"/>
              </w:rPr>
              <w:t xml:space="preserve">я </w:t>
            </w:r>
            <w:r w:rsidR="005837A5">
              <w:rPr>
                <w:rStyle w:val="cfs"/>
                <w:sz w:val="26"/>
                <w:szCs w:val="26"/>
              </w:rPr>
              <w:t>Вологодской городской Думы «О</w:t>
            </w:r>
            <w:r w:rsidR="001671C7" w:rsidRPr="001671C7">
              <w:rPr>
                <w:rStyle w:val="cfs"/>
                <w:sz w:val="26"/>
                <w:szCs w:val="26"/>
              </w:rPr>
              <w:t xml:space="preserve"> внесении изменений в </w:t>
            </w:r>
            <w:r w:rsidR="001671C7" w:rsidRPr="001671C7">
              <w:rPr>
                <w:sz w:val="26"/>
                <w:szCs w:val="26"/>
              </w:rPr>
              <w:t xml:space="preserve">решение Вологодской городской Думы от 02 апреля  2007 года  </w:t>
            </w:r>
            <w:r w:rsidR="00DA5299">
              <w:rPr>
                <w:sz w:val="26"/>
                <w:szCs w:val="26"/>
              </w:rPr>
              <w:t xml:space="preserve">       </w:t>
            </w:r>
            <w:r w:rsidR="001671C7" w:rsidRPr="001671C7">
              <w:rPr>
                <w:sz w:val="26"/>
                <w:szCs w:val="26"/>
              </w:rPr>
              <w:t>№ 392 «О Пра</w:t>
            </w:r>
            <w:r w:rsidR="00ED74A2">
              <w:rPr>
                <w:sz w:val="26"/>
                <w:szCs w:val="26"/>
              </w:rPr>
              <w:t>вилах благоустройства городского округа города Вологды</w:t>
            </w:r>
            <w:r w:rsidR="005837A5">
              <w:rPr>
                <w:sz w:val="26"/>
                <w:szCs w:val="26"/>
              </w:rPr>
              <w:t>»</w:t>
            </w:r>
            <w:r w:rsidR="00EB66D3">
              <w:rPr>
                <w:sz w:val="26"/>
                <w:szCs w:val="26"/>
              </w:rPr>
              <w:t>»</w:t>
            </w:r>
            <w:r w:rsidR="00577DAA" w:rsidRPr="001671C7">
              <w:rPr>
                <w:rFonts w:eastAsia="Calibri"/>
                <w:sz w:val="26"/>
                <w:szCs w:val="26"/>
              </w:rPr>
              <w:t>, подпись посетителя экспозиции</w:t>
            </w:r>
          </w:p>
        </w:tc>
      </w:tr>
      <w:tr w:rsidR="005C30B9" w:rsidRPr="009C7347" w:rsidTr="00F96E7E">
        <w:trPr>
          <w:trHeight w:val="362"/>
        </w:trPr>
        <w:tc>
          <w:tcPr>
            <w:tcW w:w="56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8</w:t>
            </w:r>
          </w:p>
        </w:tc>
      </w:tr>
      <w:tr w:rsidR="005C30B9" w:rsidRPr="009C7347" w:rsidTr="00F96E7E">
        <w:trPr>
          <w:trHeight w:val="409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4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342EA5" w:rsidRPr="005D4A3F" w:rsidRDefault="00DD1084" w:rsidP="00287DDF">
      <w:pPr>
        <w:autoSpaceDE w:val="0"/>
        <w:autoSpaceDN w:val="0"/>
        <w:adjustRightInd w:val="0"/>
        <w:jc w:val="both"/>
        <w:rPr>
          <w:rStyle w:val="FontStyle35"/>
          <w:b w:val="0"/>
          <w:sz w:val="20"/>
          <w:szCs w:val="20"/>
        </w:rPr>
      </w:pPr>
      <w:r w:rsidRPr="009C7347">
        <w:rPr>
          <w:b/>
          <w:sz w:val="24"/>
          <w:szCs w:val="24"/>
        </w:rPr>
        <w:t>*</w:t>
      </w:r>
      <w:r w:rsidR="00462B1B" w:rsidRPr="009C7347">
        <w:rPr>
          <w:b/>
        </w:rPr>
        <w:t xml:space="preserve"> </w:t>
      </w:r>
      <w:r w:rsidR="00462B1B" w:rsidRPr="009C7347">
        <w:rPr>
          <w:rStyle w:val="FontStyle35"/>
          <w:b w:val="0"/>
          <w:sz w:val="20"/>
          <w:szCs w:val="20"/>
        </w:rPr>
        <w:t>Подпись удостоверяет согласие гражданина на обработку (сбор, запись, систематизацию, накопление, хранение, уточнение (обновление, изменение), извлечение, использование, передачу (</w:t>
      </w:r>
      <w:r w:rsidR="00462B1B" w:rsidRPr="00E17B7E">
        <w:rPr>
          <w:rStyle w:val="FontStyle35"/>
          <w:b w:val="0"/>
          <w:sz w:val="20"/>
          <w:szCs w:val="20"/>
        </w:rPr>
        <w:t xml:space="preserve">распространение, предоставление, доступ), </w:t>
      </w:r>
      <w:r w:rsidR="00462B1B" w:rsidRPr="000D59C2">
        <w:rPr>
          <w:rStyle w:val="FontStyle35"/>
          <w:b w:val="0"/>
          <w:sz w:val="20"/>
          <w:szCs w:val="20"/>
        </w:rPr>
        <w:t xml:space="preserve">обезличивание, блокирование, уничтожение, удаление) </w:t>
      </w:r>
      <w:r w:rsidR="004D0DB3" w:rsidRPr="000D59C2">
        <w:rPr>
          <w:rStyle w:val="FontStyle35"/>
          <w:b w:val="0"/>
          <w:sz w:val="20"/>
          <w:szCs w:val="20"/>
        </w:rPr>
        <w:t xml:space="preserve">Департаментом </w:t>
      </w:r>
      <w:r w:rsidR="00C87D8E">
        <w:rPr>
          <w:rStyle w:val="FontStyle35"/>
          <w:b w:val="0"/>
          <w:sz w:val="20"/>
          <w:szCs w:val="20"/>
        </w:rPr>
        <w:t>строительства, благоустройств</w:t>
      </w:r>
      <w:r w:rsidR="008E6ED0">
        <w:rPr>
          <w:rStyle w:val="FontStyle35"/>
          <w:b w:val="0"/>
          <w:sz w:val="20"/>
          <w:szCs w:val="20"/>
        </w:rPr>
        <w:t>а</w:t>
      </w:r>
      <w:r w:rsidR="00C87D8E">
        <w:rPr>
          <w:rStyle w:val="FontStyle35"/>
          <w:b w:val="0"/>
          <w:sz w:val="20"/>
          <w:szCs w:val="20"/>
        </w:rPr>
        <w:t xml:space="preserve"> и содержания территорий</w:t>
      </w:r>
      <w:r w:rsidR="004D0DB3" w:rsidRPr="000D59C2">
        <w:rPr>
          <w:rStyle w:val="FontStyle35"/>
          <w:b w:val="0"/>
          <w:sz w:val="20"/>
          <w:szCs w:val="20"/>
        </w:rPr>
        <w:t xml:space="preserve"> </w:t>
      </w:r>
      <w:r w:rsidR="00462B1B" w:rsidRPr="000D59C2">
        <w:rPr>
          <w:rStyle w:val="FontStyle35"/>
          <w:b w:val="0"/>
          <w:sz w:val="20"/>
          <w:szCs w:val="20"/>
        </w:rPr>
        <w:t>Администраци</w:t>
      </w:r>
      <w:r w:rsidR="004D0DB3" w:rsidRPr="000D59C2">
        <w:rPr>
          <w:rStyle w:val="FontStyle35"/>
          <w:b w:val="0"/>
          <w:sz w:val="20"/>
          <w:szCs w:val="20"/>
        </w:rPr>
        <w:t>и</w:t>
      </w:r>
      <w:r w:rsidR="00462B1B" w:rsidRPr="000D59C2">
        <w:rPr>
          <w:rStyle w:val="FontStyle35"/>
          <w:b w:val="0"/>
          <w:sz w:val="20"/>
          <w:szCs w:val="20"/>
        </w:rPr>
        <w:t xml:space="preserve"> города Вологды</w:t>
      </w:r>
      <w:r w:rsidR="004D0DB3" w:rsidRPr="000D59C2">
        <w:rPr>
          <w:rStyle w:val="FontStyle35"/>
          <w:b w:val="0"/>
          <w:sz w:val="20"/>
          <w:szCs w:val="20"/>
        </w:rPr>
        <w:t xml:space="preserve"> (</w:t>
      </w:r>
      <w:r w:rsidR="00EE5AB7" w:rsidRPr="00EE5AB7">
        <w:rPr>
          <w:bCs/>
        </w:rPr>
        <w:t>ИНН 3525197602</w:t>
      </w:r>
      <w:r w:rsidR="00875842" w:rsidRPr="00875842">
        <w:rPr>
          <w:rStyle w:val="FontStyle35"/>
          <w:b w:val="0"/>
          <w:sz w:val="20"/>
          <w:szCs w:val="20"/>
        </w:rPr>
        <w:t>,</w:t>
      </w:r>
      <w:r w:rsidR="00EE5AB7">
        <w:rPr>
          <w:rStyle w:val="FontStyle35"/>
          <w:b w:val="0"/>
          <w:sz w:val="20"/>
          <w:szCs w:val="20"/>
        </w:rPr>
        <w:t xml:space="preserve"> </w:t>
      </w:r>
      <w:r w:rsidR="00462B1B" w:rsidRPr="000D59C2">
        <w:rPr>
          <w:rStyle w:val="FontStyle35"/>
          <w:b w:val="0"/>
          <w:sz w:val="20"/>
          <w:szCs w:val="20"/>
        </w:rPr>
        <w:t xml:space="preserve">г. Вологда, </w:t>
      </w:r>
      <w:r w:rsidR="007C5FFC" w:rsidRPr="000D59C2">
        <w:rPr>
          <w:rStyle w:val="FontStyle35"/>
          <w:b w:val="0"/>
          <w:sz w:val="20"/>
          <w:szCs w:val="20"/>
        </w:rPr>
        <w:t>ул.</w:t>
      </w:r>
      <w:r w:rsidR="004D0DB3" w:rsidRPr="000D59C2">
        <w:rPr>
          <w:rStyle w:val="FontStyle35"/>
          <w:b w:val="0"/>
          <w:sz w:val="20"/>
          <w:szCs w:val="20"/>
        </w:rPr>
        <w:t>М.Ульяновой, д.6А</w:t>
      </w:r>
      <w:r w:rsidR="007C5FFC" w:rsidRPr="000D59C2">
        <w:rPr>
          <w:rStyle w:val="FontStyle35"/>
          <w:b w:val="0"/>
          <w:sz w:val="20"/>
          <w:szCs w:val="20"/>
        </w:rPr>
        <w:t>)</w:t>
      </w:r>
      <w:r w:rsidR="00EA1DAD" w:rsidRPr="000D59C2">
        <w:rPr>
          <w:rStyle w:val="FontStyle35"/>
          <w:b w:val="0"/>
          <w:sz w:val="20"/>
          <w:szCs w:val="20"/>
        </w:rPr>
        <w:t>,</w:t>
      </w:r>
      <w:r w:rsidR="000D59C2" w:rsidRPr="000D59C2">
        <w:rPr>
          <w:rStyle w:val="FontStyle35"/>
          <w:b w:val="0"/>
          <w:sz w:val="20"/>
          <w:szCs w:val="20"/>
        </w:rPr>
        <w:t xml:space="preserve"> Администраци</w:t>
      </w:r>
      <w:r w:rsidR="00603D7E">
        <w:rPr>
          <w:rStyle w:val="FontStyle35"/>
          <w:b w:val="0"/>
          <w:sz w:val="20"/>
          <w:szCs w:val="20"/>
        </w:rPr>
        <w:t>ей</w:t>
      </w:r>
      <w:r w:rsidR="000D59C2" w:rsidRPr="000D59C2">
        <w:rPr>
          <w:rStyle w:val="FontStyle35"/>
          <w:b w:val="0"/>
          <w:sz w:val="20"/>
          <w:szCs w:val="20"/>
        </w:rPr>
        <w:t xml:space="preserve"> города Вологды (</w:t>
      </w:r>
      <w:r w:rsidR="00EE5AB7" w:rsidRPr="00EE5AB7">
        <w:rPr>
          <w:bCs/>
        </w:rPr>
        <w:t xml:space="preserve">ИНН 3525064930, </w:t>
      </w:r>
      <w:r w:rsidR="000D59C2" w:rsidRPr="000D59C2">
        <w:rPr>
          <w:rStyle w:val="FontStyle35"/>
          <w:b w:val="0"/>
          <w:sz w:val="20"/>
          <w:szCs w:val="20"/>
        </w:rPr>
        <w:t xml:space="preserve">г. Вологда, ул. Каменный мост, д. 4), </w:t>
      </w:r>
      <w:r w:rsidR="00EA1DAD" w:rsidRPr="000D59C2">
        <w:rPr>
          <w:rStyle w:val="FontStyle35"/>
          <w:b w:val="0"/>
          <w:sz w:val="20"/>
          <w:szCs w:val="20"/>
        </w:rPr>
        <w:t>Вологодской городской Думой (</w:t>
      </w:r>
      <w:r w:rsidR="006B03B9" w:rsidRPr="006B03B9">
        <w:rPr>
          <w:bCs/>
        </w:rPr>
        <w:t>ИНН 3525103570</w:t>
      </w:r>
      <w:r w:rsidR="006B03B9">
        <w:rPr>
          <w:bCs/>
        </w:rPr>
        <w:t xml:space="preserve">, </w:t>
      </w:r>
      <w:r w:rsidR="00EA1DAD" w:rsidRPr="000D59C2">
        <w:rPr>
          <w:rStyle w:val="FontStyle35"/>
          <w:b w:val="0"/>
          <w:sz w:val="20"/>
          <w:szCs w:val="20"/>
        </w:rPr>
        <w:t>г. Вологда, ул. Козленская, д.6)</w:t>
      </w:r>
      <w:r w:rsidR="007C5FFC" w:rsidRPr="000D59C2">
        <w:rPr>
          <w:rStyle w:val="FontStyle35"/>
          <w:b w:val="0"/>
          <w:sz w:val="20"/>
          <w:szCs w:val="20"/>
        </w:rPr>
        <w:t xml:space="preserve"> </w:t>
      </w:r>
      <w:r w:rsidR="00462B1B" w:rsidRPr="000D59C2">
        <w:rPr>
          <w:rStyle w:val="FontStyle35"/>
          <w:b w:val="0"/>
          <w:sz w:val="20"/>
          <w:szCs w:val="20"/>
        </w:rPr>
        <w:t xml:space="preserve">вышеуказанных персональных данных в целях рассмотрения предложений и (или) замечаний </w:t>
      </w:r>
      <w:r w:rsidR="00E17B7E" w:rsidRPr="000D59C2">
        <w:rPr>
          <w:rStyle w:val="FontStyle35"/>
          <w:b w:val="0"/>
          <w:sz w:val="20"/>
          <w:szCs w:val="20"/>
        </w:rPr>
        <w:t>по проект</w:t>
      </w:r>
      <w:r w:rsidR="00A01920" w:rsidRPr="000D59C2">
        <w:rPr>
          <w:rStyle w:val="FontStyle35"/>
          <w:b w:val="0"/>
          <w:sz w:val="20"/>
          <w:szCs w:val="20"/>
        </w:rPr>
        <w:t>у</w:t>
      </w:r>
      <w:r w:rsidR="005837A5" w:rsidRPr="000D59C2">
        <w:rPr>
          <w:rStyle w:val="FontStyle35"/>
          <w:b w:val="0"/>
          <w:sz w:val="20"/>
          <w:szCs w:val="20"/>
        </w:rPr>
        <w:t xml:space="preserve"> решени</w:t>
      </w:r>
      <w:r w:rsidR="00A01920" w:rsidRPr="000D59C2">
        <w:rPr>
          <w:rStyle w:val="FontStyle35"/>
          <w:b w:val="0"/>
          <w:sz w:val="20"/>
          <w:szCs w:val="20"/>
        </w:rPr>
        <w:t>я</w:t>
      </w:r>
      <w:r w:rsidR="005837A5" w:rsidRPr="000D59C2">
        <w:rPr>
          <w:rStyle w:val="FontStyle35"/>
          <w:b w:val="0"/>
          <w:sz w:val="20"/>
          <w:szCs w:val="20"/>
        </w:rPr>
        <w:t xml:space="preserve"> Вологодской городской Думы «О</w:t>
      </w:r>
      <w:r w:rsidR="00A92B88" w:rsidRPr="000D59C2">
        <w:rPr>
          <w:rStyle w:val="cfs"/>
        </w:rPr>
        <w:t xml:space="preserve"> внесении изменений в </w:t>
      </w:r>
      <w:r w:rsidR="00A92B88" w:rsidRPr="000D59C2">
        <w:t>решение Вологодской</w:t>
      </w:r>
      <w:r w:rsidR="00A92B88" w:rsidRPr="00A92B88">
        <w:t xml:space="preserve"> городской Думы от 02 апреля  2007 года</w:t>
      </w:r>
      <w:r w:rsidR="000D59C2">
        <w:t xml:space="preserve"> </w:t>
      </w:r>
      <w:r w:rsidR="00A92B88" w:rsidRPr="00A92B88">
        <w:t>№ 392 «О Правила</w:t>
      </w:r>
      <w:r w:rsidR="00ED74A2">
        <w:t>х благоустройства городского округа города Вологды</w:t>
      </w:r>
      <w:r w:rsidR="00EB66D3">
        <w:t>»</w:t>
      </w:r>
      <w:r w:rsidR="005837A5" w:rsidRPr="005D4A3F">
        <w:rPr>
          <w:b/>
        </w:rPr>
        <w:t>»</w:t>
      </w:r>
      <w:r w:rsidR="00532780" w:rsidRPr="005D4A3F">
        <w:rPr>
          <w:rStyle w:val="FontStyle35"/>
          <w:b w:val="0"/>
          <w:sz w:val="20"/>
          <w:szCs w:val="20"/>
        </w:rPr>
        <w:t xml:space="preserve">, </w:t>
      </w:r>
      <w:r w:rsidR="00462B1B" w:rsidRPr="005D4A3F">
        <w:rPr>
          <w:rStyle w:val="FontStyle35"/>
          <w:b w:val="0"/>
          <w:sz w:val="20"/>
          <w:szCs w:val="20"/>
        </w:rPr>
        <w:t>со дня подачи предложений и (или) заме</w:t>
      </w:r>
      <w:r w:rsidR="006101A0" w:rsidRPr="005D4A3F">
        <w:rPr>
          <w:rStyle w:val="FontStyle35"/>
          <w:b w:val="0"/>
          <w:sz w:val="20"/>
          <w:szCs w:val="20"/>
        </w:rPr>
        <w:t xml:space="preserve">чаний до дня письменного отзыва </w:t>
      </w:r>
      <w:r w:rsidR="00462B1B" w:rsidRPr="005D4A3F">
        <w:rPr>
          <w:rStyle w:val="FontStyle35"/>
          <w:b w:val="0"/>
          <w:sz w:val="20"/>
          <w:szCs w:val="20"/>
        </w:rPr>
        <w:t>данного согласия в соответствии с действующим законодательст</w:t>
      </w:r>
      <w:r w:rsidR="00342EA5" w:rsidRPr="005D4A3F">
        <w:rPr>
          <w:rStyle w:val="FontStyle35"/>
          <w:b w:val="0"/>
          <w:sz w:val="20"/>
          <w:szCs w:val="20"/>
        </w:rPr>
        <w:t>в</w:t>
      </w:r>
      <w:r w:rsidR="00BA3ABB" w:rsidRPr="005D4A3F">
        <w:rPr>
          <w:rStyle w:val="FontStyle35"/>
          <w:b w:val="0"/>
          <w:sz w:val="20"/>
          <w:szCs w:val="20"/>
        </w:rPr>
        <w:t>ом</w:t>
      </w:r>
      <w:r w:rsidR="00D66A38" w:rsidRPr="005D4A3F">
        <w:rPr>
          <w:rStyle w:val="FontStyle35"/>
          <w:b w:val="0"/>
          <w:sz w:val="20"/>
          <w:szCs w:val="20"/>
        </w:rPr>
        <w:t>.</w:t>
      </w:r>
    </w:p>
    <w:sectPr w:rsidR="00342EA5" w:rsidRPr="005D4A3F" w:rsidSect="00603D7E">
      <w:headerReference w:type="default" r:id="rId9"/>
      <w:pgSz w:w="16840" w:h="11907" w:orient="landscape" w:code="9"/>
      <w:pgMar w:top="1418" w:right="709" w:bottom="426" w:left="6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FDD" w:rsidRDefault="00C80FDD" w:rsidP="00E6747F">
      <w:r>
        <w:separator/>
      </w:r>
    </w:p>
  </w:endnote>
  <w:endnote w:type="continuationSeparator" w:id="0">
    <w:p w:rsidR="00C80FDD" w:rsidRDefault="00C80FDD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FDD" w:rsidRDefault="00C80FDD" w:rsidP="00E6747F">
      <w:r>
        <w:separator/>
      </w:r>
    </w:p>
  </w:footnote>
  <w:footnote w:type="continuationSeparator" w:id="0">
    <w:p w:rsidR="00C80FDD" w:rsidRDefault="00C80FDD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D53507">
      <w:rPr>
        <w:noProof/>
      </w:rPr>
      <w:t>2</w:t>
    </w:r>
    <w:r>
      <w:fldChar w:fldCharType="end"/>
    </w:r>
  </w:p>
  <w:p w:rsidR="00D429F6" w:rsidRDefault="00D429F6">
    <w:pPr>
      <w:pStyle w:val="a7"/>
    </w:pP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7B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C705A"/>
    <w:rsid w:val="000D10F6"/>
    <w:rsid w:val="000D21CB"/>
    <w:rsid w:val="000D3B6E"/>
    <w:rsid w:val="000D59C2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317"/>
    <w:rsid w:val="000F3CA5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1678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1C7"/>
    <w:rsid w:val="00167CC5"/>
    <w:rsid w:val="00167EFE"/>
    <w:rsid w:val="001700CA"/>
    <w:rsid w:val="001702D2"/>
    <w:rsid w:val="001708EF"/>
    <w:rsid w:val="001713FC"/>
    <w:rsid w:val="001763AF"/>
    <w:rsid w:val="0017764E"/>
    <w:rsid w:val="00180745"/>
    <w:rsid w:val="0018260E"/>
    <w:rsid w:val="0018292A"/>
    <w:rsid w:val="00183281"/>
    <w:rsid w:val="00190535"/>
    <w:rsid w:val="001906D4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24BB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27A70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CDB"/>
    <w:rsid w:val="002524E7"/>
    <w:rsid w:val="00253AC1"/>
    <w:rsid w:val="00254332"/>
    <w:rsid w:val="002548E5"/>
    <w:rsid w:val="0026030E"/>
    <w:rsid w:val="0026189B"/>
    <w:rsid w:val="002621E9"/>
    <w:rsid w:val="0026239A"/>
    <w:rsid w:val="00264041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87DDF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48D3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535"/>
    <w:rsid w:val="002C609D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37A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BD8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4F8E"/>
    <w:rsid w:val="0032547F"/>
    <w:rsid w:val="00325A55"/>
    <w:rsid w:val="00327B89"/>
    <w:rsid w:val="0033110D"/>
    <w:rsid w:val="00331AB4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651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7A0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C0178"/>
    <w:rsid w:val="004C2C84"/>
    <w:rsid w:val="004C3B9B"/>
    <w:rsid w:val="004C4931"/>
    <w:rsid w:val="004C4A61"/>
    <w:rsid w:val="004D0DB3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60F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5EBD"/>
    <w:rsid w:val="005266C4"/>
    <w:rsid w:val="005300B2"/>
    <w:rsid w:val="0053182D"/>
    <w:rsid w:val="005321A8"/>
    <w:rsid w:val="00532780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61D2"/>
    <w:rsid w:val="00556822"/>
    <w:rsid w:val="00557023"/>
    <w:rsid w:val="005574F8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7A5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4FA5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A3F"/>
    <w:rsid w:val="005D4E88"/>
    <w:rsid w:val="005D5DCB"/>
    <w:rsid w:val="005D76E1"/>
    <w:rsid w:val="005D7A69"/>
    <w:rsid w:val="005E0406"/>
    <w:rsid w:val="005E0C71"/>
    <w:rsid w:val="005E2CA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79FF"/>
    <w:rsid w:val="00601B70"/>
    <w:rsid w:val="00601D63"/>
    <w:rsid w:val="00601EBE"/>
    <w:rsid w:val="006035E0"/>
    <w:rsid w:val="00603D7E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B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B76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2E18"/>
    <w:rsid w:val="006A30C5"/>
    <w:rsid w:val="006A3D92"/>
    <w:rsid w:val="006A4A5B"/>
    <w:rsid w:val="006A4B32"/>
    <w:rsid w:val="006A4E2D"/>
    <w:rsid w:val="006A7EBF"/>
    <w:rsid w:val="006B0155"/>
    <w:rsid w:val="006B03B9"/>
    <w:rsid w:val="006B0A51"/>
    <w:rsid w:val="006B3A63"/>
    <w:rsid w:val="006B4079"/>
    <w:rsid w:val="006B4D9E"/>
    <w:rsid w:val="006B4F65"/>
    <w:rsid w:val="006B562F"/>
    <w:rsid w:val="006B640E"/>
    <w:rsid w:val="006C0E41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380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5F72"/>
    <w:rsid w:val="00717427"/>
    <w:rsid w:val="00717870"/>
    <w:rsid w:val="00720FB2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777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1D26"/>
    <w:rsid w:val="00835BB5"/>
    <w:rsid w:val="00836456"/>
    <w:rsid w:val="008366AE"/>
    <w:rsid w:val="00837F52"/>
    <w:rsid w:val="00840FF4"/>
    <w:rsid w:val="0084244E"/>
    <w:rsid w:val="00842AEB"/>
    <w:rsid w:val="00842E5E"/>
    <w:rsid w:val="008440DD"/>
    <w:rsid w:val="00844558"/>
    <w:rsid w:val="00844BB6"/>
    <w:rsid w:val="008509FA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50BE"/>
    <w:rsid w:val="00865798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842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4572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C7D4C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5931"/>
    <w:rsid w:val="008E6482"/>
    <w:rsid w:val="008E6DD5"/>
    <w:rsid w:val="008E6ED0"/>
    <w:rsid w:val="008E71F0"/>
    <w:rsid w:val="008F0C50"/>
    <w:rsid w:val="008F6979"/>
    <w:rsid w:val="008F7DD3"/>
    <w:rsid w:val="0090125C"/>
    <w:rsid w:val="00902B8B"/>
    <w:rsid w:val="009047B3"/>
    <w:rsid w:val="00905739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1BB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014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920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2B88"/>
    <w:rsid w:val="00A96C07"/>
    <w:rsid w:val="00A97003"/>
    <w:rsid w:val="00A976B6"/>
    <w:rsid w:val="00AA0242"/>
    <w:rsid w:val="00AA05B7"/>
    <w:rsid w:val="00AA13E1"/>
    <w:rsid w:val="00AA1F6A"/>
    <w:rsid w:val="00AA3200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2F41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E7977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29F"/>
    <w:rsid w:val="00B27E5A"/>
    <w:rsid w:val="00B32E68"/>
    <w:rsid w:val="00B3552B"/>
    <w:rsid w:val="00B35963"/>
    <w:rsid w:val="00B35D19"/>
    <w:rsid w:val="00B3669B"/>
    <w:rsid w:val="00B36771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559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2C5C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D03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67D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5ACA"/>
    <w:rsid w:val="00C2684F"/>
    <w:rsid w:val="00C31242"/>
    <w:rsid w:val="00C32A19"/>
    <w:rsid w:val="00C333D3"/>
    <w:rsid w:val="00C35C04"/>
    <w:rsid w:val="00C36B6B"/>
    <w:rsid w:val="00C37BA3"/>
    <w:rsid w:val="00C41C28"/>
    <w:rsid w:val="00C41F75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044D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0FDD"/>
    <w:rsid w:val="00C815CB"/>
    <w:rsid w:val="00C815F2"/>
    <w:rsid w:val="00C81E60"/>
    <w:rsid w:val="00C8595C"/>
    <w:rsid w:val="00C87D8E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2E28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E7653"/>
    <w:rsid w:val="00CF174B"/>
    <w:rsid w:val="00CF1EEB"/>
    <w:rsid w:val="00CF2F8C"/>
    <w:rsid w:val="00CF30DA"/>
    <w:rsid w:val="00CF345B"/>
    <w:rsid w:val="00CF62A3"/>
    <w:rsid w:val="00CF66EA"/>
    <w:rsid w:val="00D00654"/>
    <w:rsid w:val="00D00E43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0C92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68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507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5C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2B5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45C9"/>
    <w:rsid w:val="00DA5299"/>
    <w:rsid w:val="00DA552E"/>
    <w:rsid w:val="00DA6CF9"/>
    <w:rsid w:val="00DA75C0"/>
    <w:rsid w:val="00DA7C55"/>
    <w:rsid w:val="00DB13AB"/>
    <w:rsid w:val="00DB412D"/>
    <w:rsid w:val="00DB695F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78C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17B7E"/>
    <w:rsid w:val="00E25A28"/>
    <w:rsid w:val="00E264F7"/>
    <w:rsid w:val="00E278B6"/>
    <w:rsid w:val="00E27AD4"/>
    <w:rsid w:val="00E27B06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D7"/>
    <w:rsid w:val="00E95CEE"/>
    <w:rsid w:val="00E96EAF"/>
    <w:rsid w:val="00E970E5"/>
    <w:rsid w:val="00E971F4"/>
    <w:rsid w:val="00E97367"/>
    <w:rsid w:val="00E9788C"/>
    <w:rsid w:val="00E97957"/>
    <w:rsid w:val="00EA1DAD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4EDC"/>
    <w:rsid w:val="00EB66D3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D74A2"/>
    <w:rsid w:val="00EE085C"/>
    <w:rsid w:val="00EE135D"/>
    <w:rsid w:val="00EE1D00"/>
    <w:rsid w:val="00EE38A1"/>
    <w:rsid w:val="00EE4891"/>
    <w:rsid w:val="00EE54AC"/>
    <w:rsid w:val="00EE5AB7"/>
    <w:rsid w:val="00EE5FF4"/>
    <w:rsid w:val="00EF007E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6E7E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920"/>
    <w:rsid w:val="00FC0B2F"/>
    <w:rsid w:val="00FC1A04"/>
    <w:rsid w:val="00FC3710"/>
    <w:rsid w:val="00FC38B5"/>
    <w:rsid w:val="00FC3968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E1731-C645-4973-A013-18484051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2019-11-22T14:17:00Z</cp:lastPrinted>
  <dcterms:created xsi:type="dcterms:W3CDTF">2026-09-03T10:35:00Z</dcterms:created>
  <dcterms:modified xsi:type="dcterms:W3CDTF">2026-09-03T10:35:00Z</dcterms:modified>
</cp:coreProperties>
</file>