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1D4A6F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751A8" wp14:editId="3694749F">
                <wp:simplePos x="0" y="0"/>
                <wp:positionH relativeFrom="column">
                  <wp:posOffset>1748790</wp:posOffset>
                </wp:positionH>
                <wp:positionV relativeFrom="paragraph">
                  <wp:posOffset>154305</wp:posOffset>
                </wp:positionV>
                <wp:extent cx="4622165" cy="2009775"/>
                <wp:effectExtent l="0" t="0" r="26035" b="28575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2009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A6F" w:rsidRPr="001D4A6F" w:rsidRDefault="001D4A6F" w:rsidP="001D4A6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1D4A6F">
                              <w:rPr>
                                <w:sz w:val="26"/>
                                <w:szCs w:val="26"/>
                              </w:rPr>
                              <w:t>Приложение № 3</w:t>
                            </w:r>
                          </w:p>
                          <w:p w:rsidR="001D4A6F" w:rsidRPr="001D4A6F" w:rsidRDefault="001D4A6F" w:rsidP="001D4A6F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1D4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Pr="001D4A6F">
                              <w:rPr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 w:rsidR="000A0AAF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</w:t>
                            </w:r>
                            <w:r w:rsidR="000A0AA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я в </w:t>
                            </w:r>
                            <w:r w:rsidR="000A0AAF" w:rsidRP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 планировки и проект межевания территории линейного объекта участка улично-дорожной сети ул. Молодежной от улицы Новгородской</w:t>
                            </w:r>
                            <w:r w:rsidR="000A0AA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0A0AAF" w:rsidRP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до Окружного шоссе в городе Вологде</w:t>
                            </w:r>
                            <w:r w:rsidRPr="001D4A6F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 и участия населения городского округа города Вологды 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7.7pt;margin-top:12.15pt;width:363.95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" filled="f" strokecolor="window">
                <v:textbox>
                  <w:txbxContent>
                    <w:p w:rsidR="001D4A6F" w:rsidRPr="001D4A6F" w:rsidRDefault="001D4A6F" w:rsidP="001D4A6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sz w:val="26"/>
                          <w:szCs w:val="26"/>
                        </w:rPr>
                      </w:pPr>
                      <w:r w:rsidRPr="001D4A6F">
                        <w:rPr>
                          <w:sz w:val="26"/>
                          <w:szCs w:val="26"/>
                        </w:rPr>
                        <w:t>Приложение № 3</w:t>
                      </w:r>
                    </w:p>
                    <w:p w:rsidR="001D4A6F" w:rsidRPr="001D4A6F" w:rsidRDefault="001D4A6F" w:rsidP="001D4A6F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1D4A6F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Pr="001D4A6F">
                        <w:rPr>
                          <w:sz w:val="26"/>
                          <w:szCs w:val="26"/>
                        </w:rPr>
                        <w:t xml:space="preserve">по проекту </w:t>
                      </w:r>
                      <w:r w:rsidR="000A0AAF" w:rsidRPr="00954E8A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</w:t>
                      </w:r>
                      <w:r w:rsidR="000A0AAF">
                        <w:rPr>
                          <w:rStyle w:val="FontStyle29"/>
                          <w:sz w:val="26"/>
                          <w:szCs w:val="26"/>
                        </w:rPr>
                        <w:t xml:space="preserve">я </w:t>
                      </w:r>
                      <w:r w:rsidR="000A0AAF">
                        <w:rPr>
                          <w:rStyle w:val="FontStyle29"/>
                          <w:sz w:val="26"/>
                          <w:szCs w:val="26"/>
                        </w:rPr>
                        <w:t xml:space="preserve">в </w:t>
                      </w:r>
                      <w:r w:rsidR="000A0AAF" w:rsidRPr="006823F1">
                        <w:rPr>
                          <w:rStyle w:val="FontStyle29"/>
                          <w:sz w:val="26"/>
                          <w:szCs w:val="26"/>
                        </w:rPr>
                        <w:t>проект планировки и проект межевания территории линейного объекта участка улично-дорожной сети ул. Молодежной от улицы Новгородской</w:t>
                      </w:r>
                      <w:r w:rsidR="000A0AAF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0A0AAF" w:rsidRPr="006823F1">
                        <w:rPr>
                          <w:rStyle w:val="FontStyle29"/>
                          <w:sz w:val="26"/>
                          <w:szCs w:val="26"/>
                        </w:rPr>
                        <w:t>до Окружного шоссе в городе Вологде</w:t>
                      </w:r>
                      <w:r w:rsidRPr="001D4A6F">
                        <w:rPr>
                          <w:rStyle w:val="FontStyle29"/>
                          <w:sz w:val="26"/>
                          <w:szCs w:val="26"/>
                        </w:rPr>
                        <w:t>, и участия населения городского округа города Вологды в его обсуждении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3ABB"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DC750D" w:rsidRPr="009C7347" w:rsidRDefault="00DC750D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7320" w:rsidRDefault="00D66A38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2B3DE4" w:rsidRDefault="00BA3ABB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</w:t>
      </w:r>
      <w:r w:rsidRPr="002B3DE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Pr="002B3DE4">
        <w:rPr>
          <w:rFonts w:ascii="Times New Roman" w:hAnsi="Times New Roman" w:cs="Times New Roman"/>
          <w:sz w:val="26"/>
          <w:szCs w:val="26"/>
        </w:rPr>
        <w:br/>
        <w:t>«</w:t>
      </w:r>
      <w:r w:rsidRPr="002B3DE4">
        <w:rPr>
          <w:rFonts w:ascii="Times New Roman" w:hAnsi="Times New Roman" w:cs="Times New Roman"/>
          <w:bCs/>
          <w:sz w:val="26"/>
          <w:szCs w:val="26"/>
        </w:rPr>
        <w:t>О персональных данных» даю Администрации города Вологды (</w:t>
      </w:r>
      <w:r w:rsidR="002B3DE4" w:rsidRPr="002B3DE4">
        <w:rPr>
          <w:rFonts w:ascii="Times New Roman" w:hAnsi="Times New Roman" w:cs="Times New Roman"/>
          <w:bCs/>
          <w:sz w:val="26"/>
          <w:szCs w:val="26"/>
        </w:rPr>
        <w:t xml:space="preserve">ИНН 3525064930, </w:t>
      </w:r>
      <w:r w:rsidR="00334545">
        <w:rPr>
          <w:rFonts w:ascii="Times New Roman" w:hAnsi="Times New Roman" w:cs="Times New Roman"/>
          <w:bCs/>
          <w:sz w:val="26"/>
          <w:szCs w:val="26"/>
        </w:rPr>
        <w:br/>
      </w:r>
      <w:r w:rsidRPr="002B3DE4">
        <w:rPr>
          <w:rFonts w:ascii="Times New Roman" w:hAnsi="Times New Roman" w:cs="Times New Roman"/>
          <w:bCs/>
          <w:sz w:val="26"/>
          <w:szCs w:val="26"/>
        </w:rPr>
        <w:t>г. Вологда,</w:t>
      </w:r>
      <w:r w:rsidR="002B3D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bCs/>
          <w:sz w:val="26"/>
          <w:szCs w:val="26"/>
        </w:rPr>
        <w:t>ул. Каменн</w:t>
      </w:r>
      <w:r w:rsidRPr="002B3DE4">
        <w:rPr>
          <w:rStyle w:val="FontStyle35"/>
          <w:b w:val="0"/>
          <w:sz w:val="26"/>
          <w:szCs w:val="26"/>
        </w:rPr>
        <w:t>ый мост, д. 4)</w:t>
      </w:r>
      <w:r w:rsidRPr="002B3DE4">
        <w:rPr>
          <w:rStyle w:val="FontStyle35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согласие на обра</w:t>
      </w:r>
      <w:r w:rsidR="000F6543" w:rsidRPr="002B3DE4">
        <w:rPr>
          <w:rFonts w:ascii="Times New Roman" w:hAnsi="Times New Roman" w:cs="Times New Roman"/>
          <w:sz w:val="26"/>
          <w:szCs w:val="26"/>
        </w:rPr>
        <w:t>ботку моих персональных данных,</w:t>
      </w:r>
      <w:r w:rsidR="00C93C1E">
        <w:rPr>
          <w:rFonts w:ascii="Times New Roman" w:hAnsi="Times New Roman" w:cs="Times New Roman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а именно:</w:t>
      </w:r>
    </w:p>
    <w:p w:rsidR="00BA3ABB" w:rsidRPr="002B3DE4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DE4">
        <w:rPr>
          <w:rFonts w:ascii="Times New Roman" w:hAnsi="Times New Roman" w:cs="Times New Roman"/>
          <w:sz w:val="26"/>
          <w:szCs w:val="26"/>
        </w:rPr>
        <w:t>фами</w:t>
      </w:r>
      <w:r w:rsidR="00846DFC" w:rsidRPr="002B3DE4">
        <w:rPr>
          <w:rFonts w:ascii="Times New Roman" w:hAnsi="Times New Roman" w:cs="Times New Roman"/>
          <w:sz w:val="26"/>
          <w:szCs w:val="26"/>
        </w:rPr>
        <w:t xml:space="preserve">лия, имя, отчество (последнее – </w:t>
      </w:r>
      <w:r w:rsidRPr="002B3DE4">
        <w:rPr>
          <w:rFonts w:ascii="Times New Roman" w:hAnsi="Times New Roman" w:cs="Times New Roman"/>
          <w:sz w:val="26"/>
          <w:szCs w:val="26"/>
        </w:rPr>
        <w:t>при наличии)*;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1C0F9C" w:rsidRDefault="00312CA1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</w:t>
      </w:r>
      <w:r w:rsidR="00BA3ABB" w:rsidRPr="001C0F9C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номер домашнего (мобильного) телефона;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01136B" w:rsidRDefault="00BA3ABB" w:rsidP="00BA1CAE">
      <w:pPr>
        <w:pStyle w:val="Style2"/>
        <w:spacing w:line="276" w:lineRule="auto"/>
        <w:ind w:firstLine="709"/>
        <w:rPr>
          <w:sz w:val="26"/>
          <w:szCs w:val="26"/>
        </w:rPr>
      </w:pPr>
      <w:r w:rsidRPr="0001136B">
        <w:rPr>
          <w:sz w:val="26"/>
          <w:szCs w:val="26"/>
        </w:rPr>
        <w:t>дополнительн</w:t>
      </w:r>
      <w:r w:rsidR="001B0E38" w:rsidRPr="0001136B">
        <w:rPr>
          <w:sz w:val="26"/>
          <w:szCs w:val="26"/>
        </w:rPr>
        <w:t xml:space="preserve">ые данные, которые я сообщил(а) </w:t>
      </w:r>
      <w:r w:rsidR="00A97237" w:rsidRPr="0001136B">
        <w:rPr>
          <w:sz w:val="26"/>
          <w:szCs w:val="26"/>
        </w:rPr>
        <w:t xml:space="preserve">в целях рассмотрения </w:t>
      </w:r>
      <w:r w:rsidRPr="0001136B">
        <w:rPr>
          <w:sz w:val="26"/>
          <w:szCs w:val="26"/>
        </w:rPr>
        <w:t xml:space="preserve">предложений и (или) замечаний </w:t>
      </w:r>
      <w:r w:rsidR="001D4A6F" w:rsidRPr="001D4A6F">
        <w:rPr>
          <w:sz w:val="26"/>
          <w:szCs w:val="26"/>
        </w:rPr>
        <w:t xml:space="preserve">по проекту </w:t>
      </w:r>
      <w:r w:rsidR="000A0AAF" w:rsidRPr="00954E8A">
        <w:rPr>
          <w:rStyle w:val="FontStyle29"/>
          <w:sz w:val="26"/>
          <w:szCs w:val="26"/>
        </w:rPr>
        <w:t>о внесении изменени</w:t>
      </w:r>
      <w:r w:rsidR="000A0AAF">
        <w:rPr>
          <w:rStyle w:val="FontStyle29"/>
          <w:sz w:val="26"/>
          <w:szCs w:val="26"/>
        </w:rPr>
        <w:t xml:space="preserve">я в </w:t>
      </w:r>
      <w:r w:rsidR="000A0AAF" w:rsidRPr="006823F1">
        <w:rPr>
          <w:rStyle w:val="FontStyle29"/>
          <w:sz w:val="26"/>
          <w:szCs w:val="26"/>
        </w:rPr>
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  <w:r w:rsidR="002A5EF0" w:rsidRPr="0001136B">
        <w:rPr>
          <w:sz w:val="26"/>
          <w:szCs w:val="26"/>
        </w:rPr>
        <w:t xml:space="preserve"> </w:t>
      </w:r>
      <w:r w:rsidR="00846DFC" w:rsidRPr="0001136B">
        <w:rPr>
          <w:sz w:val="26"/>
          <w:szCs w:val="26"/>
        </w:rPr>
        <w:t xml:space="preserve">(далее – </w:t>
      </w:r>
      <w:r w:rsidR="00927126">
        <w:rPr>
          <w:sz w:val="26"/>
          <w:szCs w:val="26"/>
        </w:rPr>
        <w:t>П</w:t>
      </w:r>
      <w:r w:rsidR="00E57320" w:rsidRPr="0001136B">
        <w:rPr>
          <w:sz w:val="26"/>
          <w:szCs w:val="26"/>
        </w:rPr>
        <w:t>роект)</w:t>
      </w:r>
      <w:r w:rsidRPr="0001136B">
        <w:rPr>
          <w:sz w:val="26"/>
          <w:szCs w:val="26"/>
        </w:rPr>
        <w:t>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136B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</w:t>
      </w:r>
      <w:r w:rsidRPr="001C0F9C">
        <w:rPr>
          <w:rFonts w:ascii="Times New Roman" w:hAnsi="Times New Roman" w:cs="Times New Roman"/>
          <w:sz w:val="26"/>
          <w:szCs w:val="26"/>
        </w:rPr>
        <w:t>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Персональные данные обрабатываются с использованием средств автоматизации, в том числе в информацио</w:t>
      </w:r>
      <w:r w:rsidR="000F6543" w:rsidRPr="001C0F9C">
        <w:rPr>
          <w:rFonts w:ascii="Times New Roman" w:hAnsi="Times New Roman" w:cs="Times New Roman"/>
          <w:sz w:val="26"/>
          <w:szCs w:val="26"/>
        </w:rPr>
        <w:t>нно-телекоммуникационных сетях,</w:t>
      </w:r>
      <w:r w:rsidR="000F6543" w:rsidRPr="001C0F9C">
        <w:rPr>
          <w:rFonts w:ascii="Times New Roman" w:hAnsi="Times New Roman" w:cs="Times New Roman"/>
          <w:sz w:val="26"/>
          <w:szCs w:val="26"/>
        </w:rPr>
        <w:br/>
      </w:r>
      <w:r w:rsidRPr="001C0F9C">
        <w:rPr>
          <w:rFonts w:ascii="Times New Roman" w:hAnsi="Times New Roman" w:cs="Times New Roman"/>
          <w:sz w:val="26"/>
          <w:szCs w:val="26"/>
        </w:rPr>
        <w:t xml:space="preserve">или без использования таких средств.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lastRenderedPageBreak/>
        <w:t>Данное согласие вступает в силу с момента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передачи вышеперечисленных персональных данных и действует до истечени</w:t>
      </w:r>
      <w:r w:rsidR="000F6543">
        <w:rPr>
          <w:rFonts w:ascii="Times New Roman" w:hAnsi="Times New Roman" w:cs="Times New Roman"/>
          <w:sz w:val="26"/>
          <w:szCs w:val="26"/>
        </w:rPr>
        <w:t>я срока хранения в соответствии</w:t>
      </w:r>
      <w:r w:rsidR="000F6543">
        <w:rPr>
          <w:rFonts w:ascii="Times New Roman" w:hAnsi="Times New Roman" w:cs="Times New Roman"/>
          <w:sz w:val="26"/>
          <w:szCs w:val="26"/>
        </w:rPr>
        <w:br/>
      </w:r>
      <w:r w:rsidRPr="009C7347">
        <w:rPr>
          <w:rFonts w:ascii="Times New Roman" w:hAnsi="Times New Roman" w:cs="Times New Roman"/>
          <w:sz w:val="26"/>
          <w:szCs w:val="26"/>
        </w:rPr>
        <w:t>с архивным законодательством.</w:t>
      </w:r>
    </w:p>
    <w:p w:rsidR="00BA3ABB" w:rsidRPr="00DC750D" w:rsidRDefault="00BA3ABB" w:rsidP="00AD5A13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5D7934" w:rsidRDefault="00DC750D" w:rsidP="00AD5A13">
      <w:pPr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Я подтверждаю, что, давая такое согласие, я действую по собственной воле и в своих интересах. Согласие на обработку персональных данных является конкретным, предметным, информативным, сознательным и однозначным.</w:t>
      </w:r>
    </w:p>
    <w:p w:rsidR="00DC750D" w:rsidRPr="00DC750D" w:rsidRDefault="00DC750D" w:rsidP="00A97237">
      <w:pPr>
        <w:ind w:firstLine="709"/>
        <w:jc w:val="both"/>
        <w:rPr>
          <w:sz w:val="26"/>
          <w:szCs w:val="26"/>
        </w:rPr>
      </w:pPr>
    </w:p>
    <w:p w:rsidR="00BA3ABB" w:rsidRDefault="00D66A38" w:rsidP="00A97237">
      <w:pPr>
        <w:ind w:firstLine="709"/>
        <w:rPr>
          <w:sz w:val="26"/>
          <w:szCs w:val="26"/>
        </w:rPr>
      </w:pPr>
      <w:r w:rsidRPr="00DC750D">
        <w:rPr>
          <w:sz w:val="26"/>
          <w:szCs w:val="26"/>
        </w:rPr>
        <w:t xml:space="preserve">Личная подпись и дата </w:t>
      </w:r>
      <w:r w:rsidR="00BA3ABB" w:rsidRPr="00DC750D">
        <w:rPr>
          <w:sz w:val="26"/>
          <w:szCs w:val="26"/>
        </w:rPr>
        <w:t>_____________________________________________</w:t>
      </w:r>
    </w:p>
    <w:p w:rsidR="00DC750D" w:rsidRPr="00DC750D" w:rsidRDefault="00DC750D" w:rsidP="00A97237">
      <w:pPr>
        <w:ind w:firstLine="709"/>
        <w:rPr>
          <w:sz w:val="26"/>
          <w:szCs w:val="26"/>
        </w:rPr>
      </w:pPr>
    </w:p>
    <w:p w:rsidR="00342EA5" w:rsidRPr="00494F4C" w:rsidRDefault="00BA3ABB" w:rsidP="00D66A38">
      <w:pPr>
        <w:autoSpaceDE w:val="0"/>
        <w:autoSpaceDN w:val="0"/>
        <w:adjustRightInd w:val="0"/>
        <w:ind w:firstLine="709"/>
        <w:jc w:val="both"/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AA0114">
        <w:t xml:space="preserve">по </w:t>
      </w:r>
      <w:r w:rsidR="00200D8B">
        <w:t>П</w:t>
      </w:r>
      <w:r w:rsidR="00AA0114" w:rsidRPr="00566720">
        <w:t>роекту</w:t>
      </w:r>
      <w:r w:rsidR="00566720" w:rsidRPr="00566720">
        <w:t>.</w:t>
      </w:r>
    </w:p>
    <w:sectPr w:rsidR="00342EA5" w:rsidRPr="00494F4C" w:rsidSect="00AD5A13">
      <w:headerReference w:type="default" r:id="rId9"/>
      <w:pgSz w:w="11907" w:h="16840" w:code="9"/>
      <w:pgMar w:top="567" w:right="567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BB" w:rsidRDefault="00B94ABB" w:rsidP="00E6747F">
      <w:r>
        <w:separator/>
      </w:r>
    </w:p>
  </w:endnote>
  <w:endnote w:type="continuationSeparator" w:id="0">
    <w:p w:rsidR="00B94ABB" w:rsidRDefault="00B94ABB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BB" w:rsidRDefault="00B94ABB" w:rsidP="00E6747F">
      <w:r>
        <w:separator/>
      </w:r>
    </w:p>
  </w:footnote>
  <w:footnote w:type="continuationSeparator" w:id="0">
    <w:p w:rsidR="00B94ABB" w:rsidRDefault="00B94ABB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6F5FF1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136B"/>
    <w:rsid w:val="000142D8"/>
    <w:rsid w:val="00015482"/>
    <w:rsid w:val="0001556D"/>
    <w:rsid w:val="00016CB3"/>
    <w:rsid w:val="00016E81"/>
    <w:rsid w:val="00021376"/>
    <w:rsid w:val="00022252"/>
    <w:rsid w:val="00022607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6F97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0AAF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4497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54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6D1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4C5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6A4"/>
    <w:rsid w:val="001A5F35"/>
    <w:rsid w:val="001A6175"/>
    <w:rsid w:val="001A65F0"/>
    <w:rsid w:val="001A7415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F9C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A6F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0D8B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0EA2"/>
    <w:rsid w:val="002311EE"/>
    <w:rsid w:val="00231383"/>
    <w:rsid w:val="00233B7B"/>
    <w:rsid w:val="00233EEC"/>
    <w:rsid w:val="00234F22"/>
    <w:rsid w:val="002351CB"/>
    <w:rsid w:val="0023576B"/>
    <w:rsid w:val="00242EF2"/>
    <w:rsid w:val="00243587"/>
    <w:rsid w:val="00244D5F"/>
    <w:rsid w:val="00244F4F"/>
    <w:rsid w:val="002456C5"/>
    <w:rsid w:val="00245DF1"/>
    <w:rsid w:val="00246167"/>
    <w:rsid w:val="002466F8"/>
    <w:rsid w:val="00247CDB"/>
    <w:rsid w:val="002511DC"/>
    <w:rsid w:val="002524E7"/>
    <w:rsid w:val="00253AC1"/>
    <w:rsid w:val="00254332"/>
    <w:rsid w:val="002548E5"/>
    <w:rsid w:val="0026030E"/>
    <w:rsid w:val="002603E0"/>
    <w:rsid w:val="002621E9"/>
    <w:rsid w:val="0026239A"/>
    <w:rsid w:val="002674AF"/>
    <w:rsid w:val="00267D5A"/>
    <w:rsid w:val="00270738"/>
    <w:rsid w:val="00270DAA"/>
    <w:rsid w:val="00271A37"/>
    <w:rsid w:val="00271E12"/>
    <w:rsid w:val="0027368B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6DE"/>
    <w:rsid w:val="00297E45"/>
    <w:rsid w:val="002A04B6"/>
    <w:rsid w:val="002A078A"/>
    <w:rsid w:val="002A0C2A"/>
    <w:rsid w:val="002A127C"/>
    <w:rsid w:val="002A138B"/>
    <w:rsid w:val="002A5EF0"/>
    <w:rsid w:val="002A69B4"/>
    <w:rsid w:val="002B02FE"/>
    <w:rsid w:val="002B0CE6"/>
    <w:rsid w:val="002B2D66"/>
    <w:rsid w:val="002B36A0"/>
    <w:rsid w:val="002B3B1F"/>
    <w:rsid w:val="002B3DE4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4109"/>
    <w:rsid w:val="00334545"/>
    <w:rsid w:val="0033517B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3141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3B30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EBC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6B05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E54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ECB"/>
    <w:rsid w:val="00491F5F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3DC9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056F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76A"/>
    <w:rsid w:val="00524B63"/>
    <w:rsid w:val="00524D6C"/>
    <w:rsid w:val="005266C4"/>
    <w:rsid w:val="005268EE"/>
    <w:rsid w:val="005300B2"/>
    <w:rsid w:val="00530445"/>
    <w:rsid w:val="0053182D"/>
    <w:rsid w:val="005321A8"/>
    <w:rsid w:val="00532780"/>
    <w:rsid w:val="00532B3A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3DB7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6DC8"/>
    <w:rsid w:val="00557023"/>
    <w:rsid w:val="00560851"/>
    <w:rsid w:val="005625DA"/>
    <w:rsid w:val="005631E9"/>
    <w:rsid w:val="0056336F"/>
    <w:rsid w:val="00563420"/>
    <w:rsid w:val="00563BA3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625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B24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5FF1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256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83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6E3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3A8C"/>
    <w:rsid w:val="00831D26"/>
    <w:rsid w:val="00835BB5"/>
    <w:rsid w:val="00836456"/>
    <w:rsid w:val="008366AE"/>
    <w:rsid w:val="008376FA"/>
    <w:rsid w:val="00837B4B"/>
    <w:rsid w:val="00837F52"/>
    <w:rsid w:val="00841217"/>
    <w:rsid w:val="0084244E"/>
    <w:rsid w:val="00842AEB"/>
    <w:rsid w:val="00842E5E"/>
    <w:rsid w:val="008440DD"/>
    <w:rsid w:val="00844558"/>
    <w:rsid w:val="00844BB6"/>
    <w:rsid w:val="00846DFC"/>
    <w:rsid w:val="008509FA"/>
    <w:rsid w:val="00853F60"/>
    <w:rsid w:val="0085473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065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126"/>
    <w:rsid w:val="009277B5"/>
    <w:rsid w:val="00927F26"/>
    <w:rsid w:val="009327EE"/>
    <w:rsid w:val="00932E7A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425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26F"/>
    <w:rsid w:val="009C2A40"/>
    <w:rsid w:val="009C3CB5"/>
    <w:rsid w:val="009C42A5"/>
    <w:rsid w:val="009C4706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0BF3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B8E"/>
    <w:rsid w:val="00A90CB6"/>
    <w:rsid w:val="00A91FD5"/>
    <w:rsid w:val="00A96C07"/>
    <w:rsid w:val="00A97003"/>
    <w:rsid w:val="00A970BA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5A1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3770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3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43924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1EA8"/>
    <w:rsid w:val="00B93962"/>
    <w:rsid w:val="00B94ABB"/>
    <w:rsid w:val="00B94E5E"/>
    <w:rsid w:val="00B95737"/>
    <w:rsid w:val="00B96614"/>
    <w:rsid w:val="00B96BFD"/>
    <w:rsid w:val="00B97459"/>
    <w:rsid w:val="00BA01EC"/>
    <w:rsid w:val="00BA1745"/>
    <w:rsid w:val="00BA1CAE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39A7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BB1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D2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3C1E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A7083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140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6F0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DC0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C6A"/>
    <w:rsid w:val="00D7503D"/>
    <w:rsid w:val="00D75818"/>
    <w:rsid w:val="00D75971"/>
    <w:rsid w:val="00D75D30"/>
    <w:rsid w:val="00D770DD"/>
    <w:rsid w:val="00D77AC5"/>
    <w:rsid w:val="00D80128"/>
    <w:rsid w:val="00D8186D"/>
    <w:rsid w:val="00D82B26"/>
    <w:rsid w:val="00D82FA3"/>
    <w:rsid w:val="00D83367"/>
    <w:rsid w:val="00D837C4"/>
    <w:rsid w:val="00D83DE8"/>
    <w:rsid w:val="00D86137"/>
    <w:rsid w:val="00D862D9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50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0E7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27C91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460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3653"/>
    <w:rsid w:val="00EB45DC"/>
    <w:rsid w:val="00EB4887"/>
    <w:rsid w:val="00EB54F5"/>
    <w:rsid w:val="00EB6A64"/>
    <w:rsid w:val="00EB6F2A"/>
    <w:rsid w:val="00EB7255"/>
    <w:rsid w:val="00EB7825"/>
    <w:rsid w:val="00EC0C89"/>
    <w:rsid w:val="00EC1464"/>
    <w:rsid w:val="00EC2884"/>
    <w:rsid w:val="00EC372D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0AE"/>
    <w:rsid w:val="00EF05C7"/>
    <w:rsid w:val="00EF0EBC"/>
    <w:rsid w:val="00EF2DA6"/>
    <w:rsid w:val="00EF3C54"/>
    <w:rsid w:val="00EF3F6F"/>
    <w:rsid w:val="00EF404A"/>
    <w:rsid w:val="00EF4CAF"/>
    <w:rsid w:val="00F013DF"/>
    <w:rsid w:val="00F03D1E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54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3B9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5152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3830"/>
    <w:rsid w:val="00FD4C4B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D0B2-146A-47AD-B800-1F5F012F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2026-07-27T13:15:00Z</cp:lastPrinted>
  <dcterms:created xsi:type="dcterms:W3CDTF">2026-08-20T10:35:00Z</dcterms:created>
  <dcterms:modified xsi:type="dcterms:W3CDTF">2026-08-20T10:35:00Z</dcterms:modified>
</cp:coreProperties>
</file>