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34586C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635</wp:posOffset>
                </wp:positionV>
                <wp:extent cx="3986530" cy="1859280"/>
                <wp:effectExtent l="0" t="0" r="1397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53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C53A65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C133AA" w:rsidRPr="009C7D27" w:rsidRDefault="00A62735" w:rsidP="00C133AA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2149D3" w:rsidRPr="002149D3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4717EF" w:rsidRPr="004717E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проекту </w:t>
                            </w:r>
                            <w:r w:rsidR="0031016D" w:rsidRPr="0031016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</w:t>
                            </w:r>
                            <w:r w:rsidR="00957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я</w:t>
                            </w:r>
                            <w:r w:rsidR="0031016D" w:rsidRPr="0031016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="00957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</w:t>
                            </w:r>
                            <w:r w:rsidR="0031016D" w:rsidRPr="0031016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планировк</w:t>
                            </w:r>
                            <w:r w:rsidR="00957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</w:t>
                            </w:r>
                            <w:r w:rsidR="0031016D" w:rsidRPr="0031016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территории микрорайона «Белозерский»</w:t>
                            </w:r>
                            <w:r w:rsidR="00335AD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133AA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 участия населения городского округа города Вологды в его обсуждении</w:t>
                            </w:r>
                          </w:p>
                          <w:p w:rsidR="00A62735" w:rsidRPr="00C53A65" w:rsidRDefault="00A62735" w:rsidP="002149D3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BA3ABB" w:rsidRPr="00083B27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9.5pt;margin-top:.05pt;width:313.9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" filled="f" strokecolor="window">
                <v:textbox>
                  <w:txbxContent>
                    <w:p w:rsidR="00BA3ABB" w:rsidRPr="00C53A65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 w:rsidRPr="00C53A65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C133AA" w:rsidRPr="009C7D27" w:rsidRDefault="00A62735" w:rsidP="00C133AA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2149D3" w:rsidRPr="002149D3">
                        <w:rPr>
                          <w:rStyle w:val="FontStyle29"/>
                          <w:sz w:val="26"/>
                          <w:szCs w:val="26"/>
                        </w:rPr>
                        <w:t xml:space="preserve">по </w:t>
                      </w:r>
                      <w:r w:rsidR="004717EF" w:rsidRPr="004717EF">
                        <w:rPr>
                          <w:rStyle w:val="FontStyle29"/>
                          <w:sz w:val="26"/>
                          <w:szCs w:val="26"/>
                        </w:rPr>
                        <w:t xml:space="preserve">проекту </w:t>
                      </w:r>
                      <w:r w:rsidR="0031016D" w:rsidRPr="0031016D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</w:t>
                      </w:r>
                      <w:r w:rsidR="00957A6F">
                        <w:rPr>
                          <w:rStyle w:val="FontStyle29"/>
                          <w:sz w:val="26"/>
                          <w:szCs w:val="26"/>
                        </w:rPr>
                        <w:t>я</w:t>
                      </w:r>
                      <w:r w:rsidR="0031016D" w:rsidRPr="0031016D">
                        <w:rPr>
                          <w:rStyle w:val="FontStyle29"/>
                          <w:sz w:val="26"/>
                          <w:szCs w:val="26"/>
                        </w:rPr>
                        <w:t xml:space="preserve"> в </w:t>
                      </w:r>
                      <w:r w:rsidR="00957A6F">
                        <w:rPr>
                          <w:rStyle w:val="FontStyle29"/>
                          <w:sz w:val="26"/>
                          <w:szCs w:val="26"/>
                        </w:rPr>
                        <w:t>проект</w:t>
                      </w:r>
                      <w:r w:rsidR="0031016D" w:rsidRPr="0031016D">
                        <w:rPr>
                          <w:rStyle w:val="FontStyle29"/>
                          <w:sz w:val="26"/>
                          <w:szCs w:val="26"/>
                        </w:rPr>
                        <w:t xml:space="preserve"> планировк</w:t>
                      </w:r>
                      <w:r w:rsidR="00957A6F">
                        <w:rPr>
                          <w:rStyle w:val="FontStyle29"/>
                          <w:sz w:val="26"/>
                          <w:szCs w:val="26"/>
                        </w:rPr>
                        <w:t>и</w:t>
                      </w:r>
                      <w:r w:rsidR="0031016D" w:rsidRPr="0031016D">
                        <w:rPr>
                          <w:rStyle w:val="FontStyle29"/>
                          <w:sz w:val="26"/>
                          <w:szCs w:val="26"/>
                        </w:rPr>
                        <w:t xml:space="preserve"> территории микрорайона «Белозерский»</w:t>
                      </w:r>
                      <w:r w:rsidR="00335ADE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C133AA" w:rsidRPr="009C7D27">
                        <w:rPr>
                          <w:rStyle w:val="FontStyle29"/>
                          <w:sz w:val="26"/>
                          <w:szCs w:val="26"/>
                        </w:rPr>
                        <w:t>и участия населения городского округа города Вологды в его обсуждении</w:t>
                      </w:r>
                    </w:p>
                    <w:p w:rsidR="00A62735" w:rsidRPr="00C53A65" w:rsidRDefault="00A62735" w:rsidP="002149D3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BA3ABB" w:rsidRPr="00083B27" w:rsidRDefault="00BA3ABB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5BA3" w:rsidRDefault="00625BA3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</w:t>
      </w:r>
      <w:r w:rsidR="00124A36">
        <w:rPr>
          <w:sz w:val="22"/>
          <w:szCs w:val="22"/>
          <w:vertAlign w:val="superscript"/>
        </w:rPr>
        <w:t xml:space="preserve">лия, имя, отчество (последнее – </w:t>
      </w:r>
      <w:r w:rsidRPr="009C7347">
        <w:rPr>
          <w:sz w:val="22"/>
          <w:szCs w:val="22"/>
          <w:vertAlign w:val="superscript"/>
        </w:rPr>
        <w:t>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9912FE">
        <w:rPr>
          <w:sz w:val="22"/>
          <w:szCs w:val="22"/>
          <w:vertAlign w:val="superscript"/>
        </w:rPr>
        <w:t xml:space="preserve">ОГРН, 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</w:t>
      </w:r>
      <w:r w:rsidR="00124A36">
        <w:rPr>
          <w:sz w:val="22"/>
          <w:szCs w:val="22"/>
          <w:vertAlign w:val="superscript"/>
        </w:rPr>
        <w:t xml:space="preserve">ее – 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083B2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</w:p>
    <w:p w:rsidR="00BA3ABB" w:rsidRPr="00083B2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C53A65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C53A65">
        <w:rPr>
          <w:sz w:val="26"/>
          <w:szCs w:val="26"/>
        </w:rPr>
        <w:t>Предложения и (или) замечания</w:t>
      </w:r>
    </w:p>
    <w:p w:rsidR="00BA3ABB" w:rsidRPr="00083B27" w:rsidRDefault="002149D3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2149D3">
        <w:rPr>
          <w:sz w:val="26"/>
          <w:szCs w:val="26"/>
        </w:rPr>
        <w:t xml:space="preserve">по проекту </w:t>
      </w:r>
      <w:r w:rsidR="0031016D" w:rsidRPr="0031016D">
        <w:rPr>
          <w:rStyle w:val="FontStyle29"/>
          <w:sz w:val="26"/>
          <w:szCs w:val="26"/>
        </w:rPr>
        <w:t xml:space="preserve">о внесении </w:t>
      </w:r>
      <w:r w:rsidR="00957A6F" w:rsidRPr="00957A6F">
        <w:rPr>
          <w:rStyle w:val="FontStyle29"/>
          <w:sz w:val="26"/>
          <w:szCs w:val="26"/>
        </w:rPr>
        <w:t>изменения в проект планировки территории</w:t>
      </w:r>
      <w:r w:rsidR="0031016D" w:rsidRPr="0031016D">
        <w:rPr>
          <w:rStyle w:val="FontStyle29"/>
          <w:sz w:val="26"/>
          <w:szCs w:val="26"/>
        </w:rPr>
        <w:t xml:space="preserve"> </w:t>
      </w:r>
      <w:r w:rsidR="00957A6F">
        <w:rPr>
          <w:rStyle w:val="FontStyle29"/>
          <w:sz w:val="26"/>
          <w:szCs w:val="26"/>
        </w:rPr>
        <w:br/>
      </w:r>
      <w:r w:rsidR="0031016D" w:rsidRPr="0031016D">
        <w:rPr>
          <w:rStyle w:val="FontStyle29"/>
          <w:sz w:val="26"/>
          <w:szCs w:val="26"/>
        </w:rPr>
        <w:t xml:space="preserve">микрорайона «Белозерский» </w:t>
      </w:r>
      <w:r w:rsidR="00124A36" w:rsidRPr="00083B27">
        <w:rPr>
          <w:sz w:val="26"/>
          <w:szCs w:val="26"/>
        </w:rPr>
        <w:t>(далее –</w:t>
      </w:r>
      <w:r w:rsidR="00920388">
        <w:rPr>
          <w:sz w:val="26"/>
          <w:szCs w:val="26"/>
        </w:rPr>
        <w:t xml:space="preserve"> П</w:t>
      </w:r>
      <w:r w:rsidR="00BA3ABB" w:rsidRPr="00083B2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C32A19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920388">
              <w:rPr>
                <w:sz w:val="26"/>
                <w:szCs w:val="26"/>
              </w:rPr>
              <w:t xml:space="preserve"> 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4F" w:rsidRDefault="00345B4F" w:rsidP="00E6747F">
      <w:r>
        <w:separator/>
      </w:r>
    </w:p>
  </w:endnote>
  <w:endnote w:type="continuationSeparator" w:id="0">
    <w:p w:rsidR="00345B4F" w:rsidRDefault="00345B4F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4F" w:rsidRDefault="00345B4F" w:rsidP="00E6747F">
      <w:r>
        <w:separator/>
      </w:r>
    </w:p>
  </w:footnote>
  <w:footnote w:type="continuationSeparator" w:id="0">
    <w:p w:rsidR="00345B4F" w:rsidRDefault="00345B4F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097139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5865"/>
    <w:rsid w:val="0004606D"/>
    <w:rsid w:val="00047198"/>
    <w:rsid w:val="000505E0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2B1F"/>
    <w:rsid w:val="00062E73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B27"/>
    <w:rsid w:val="00083CEA"/>
    <w:rsid w:val="000840C8"/>
    <w:rsid w:val="00084E5B"/>
    <w:rsid w:val="0008627D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2E5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2B9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78D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A36"/>
    <w:rsid w:val="00124E41"/>
    <w:rsid w:val="00126342"/>
    <w:rsid w:val="001277E0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22B"/>
    <w:rsid w:val="00142527"/>
    <w:rsid w:val="001438D6"/>
    <w:rsid w:val="00143D75"/>
    <w:rsid w:val="0014499D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170"/>
    <w:rsid w:val="0017764E"/>
    <w:rsid w:val="00180745"/>
    <w:rsid w:val="0018157D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26D8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70E"/>
    <w:rsid w:val="001F2012"/>
    <w:rsid w:val="001F26B2"/>
    <w:rsid w:val="001F3DD9"/>
    <w:rsid w:val="001F5AD1"/>
    <w:rsid w:val="001F5FC1"/>
    <w:rsid w:val="001F6E2E"/>
    <w:rsid w:val="00200A9F"/>
    <w:rsid w:val="0020556C"/>
    <w:rsid w:val="00206AA1"/>
    <w:rsid w:val="002074F0"/>
    <w:rsid w:val="00210649"/>
    <w:rsid w:val="00213A22"/>
    <w:rsid w:val="002149D3"/>
    <w:rsid w:val="002150E3"/>
    <w:rsid w:val="0021548E"/>
    <w:rsid w:val="0021616D"/>
    <w:rsid w:val="0021617E"/>
    <w:rsid w:val="002165D2"/>
    <w:rsid w:val="00220935"/>
    <w:rsid w:val="00221EB1"/>
    <w:rsid w:val="00222DC3"/>
    <w:rsid w:val="002230B7"/>
    <w:rsid w:val="00223312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27A7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30A"/>
    <w:rsid w:val="002C04AE"/>
    <w:rsid w:val="002C0C26"/>
    <w:rsid w:val="002C0D0E"/>
    <w:rsid w:val="002C414B"/>
    <w:rsid w:val="002C5535"/>
    <w:rsid w:val="002C609D"/>
    <w:rsid w:val="002C6376"/>
    <w:rsid w:val="002C6E8D"/>
    <w:rsid w:val="002C7848"/>
    <w:rsid w:val="002C7D19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16D"/>
    <w:rsid w:val="00310402"/>
    <w:rsid w:val="003107F8"/>
    <w:rsid w:val="00310907"/>
    <w:rsid w:val="0031151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5ADE"/>
    <w:rsid w:val="00336611"/>
    <w:rsid w:val="0033798F"/>
    <w:rsid w:val="00337E20"/>
    <w:rsid w:val="00340AB6"/>
    <w:rsid w:val="00342EA5"/>
    <w:rsid w:val="00343397"/>
    <w:rsid w:val="00343482"/>
    <w:rsid w:val="003438BC"/>
    <w:rsid w:val="0034586C"/>
    <w:rsid w:val="00345B4F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3FE4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09C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3FF9"/>
    <w:rsid w:val="0042582C"/>
    <w:rsid w:val="00425AF3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17E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08C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4C37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20B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904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0FA6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62D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2776"/>
    <w:rsid w:val="006035E0"/>
    <w:rsid w:val="00605088"/>
    <w:rsid w:val="00606E56"/>
    <w:rsid w:val="00606EEE"/>
    <w:rsid w:val="006070A1"/>
    <w:rsid w:val="0060745C"/>
    <w:rsid w:val="0060756A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5BA3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A2E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610"/>
    <w:rsid w:val="00674C72"/>
    <w:rsid w:val="00674DBE"/>
    <w:rsid w:val="0067574C"/>
    <w:rsid w:val="0068121B"/>
    <w:rsid w:val="006829F6"/>
    <w:rsid w:val="00683FFE"/>
    <w:rsid w:val="00685810"/>
    <w:rsid w:val="00685980"/>
    <w:rsid w:val="00686C8A"/>
    <w:rsid w:val="00687573"/>
    <w:rsid w:val="00687F48"/>
    <w:rsid w:val="00691850"/>
    <w:rsid w:val="00691946"/>
    <w:rsid w:val="00691B61"/>
    <w:rsid w:val="006922D4"/>
    <w:rsid w:val="006929EC"/>
    <w:rsid w:val="006930CB"/>
    <w:rsid w:val="00693E17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6903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642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8A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2C95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CD3"/>
    <w:rsid w:val="00740F35"/>
    <w:rsid w:val="00741E54"/>
    <w:rsid w:val="0074215F"/>
    <w:rsid w:val="00742B3B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432"/>
    <w:rsid w:val="00787C32"/>
    <w:rsid w:val="00792149"/>
    <w:rsid w:val="007921B4"/>
    <w:rsid w:val="00794970"/>
    <w:rsid w:val="00794E3E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1528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3436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1BD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6DA"/>
    <w:rsid w:val="008509FA"/>
    <w:rsid w:val="00853F60"/>
    <w:rsid w:val="00854854"/>
    <w:rsid w:val="00855421"/>
    <w:rsid w:val="00855F4C"/>
    <w:rsid w:val="00856712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0B1"/>
    <w:rsid w:val="008A3426"/>
    <w:rsid w:val="008A3A85"/>
    <w:rsid w:val="008A46D4"/>
    <w:rsid w:val="008A49E1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06EC"/>
    <w:rsid w:val="008E125A"/>
    <w:rsid w:val="008E1ED3"/>
    <w:rsid w:val="008E304B"/>
    <w:rsid w:val="008E6482"/>
    <w:rsid w:val="008E6DD5"/>
    <w:rsid w:val="008F0C50"/>
    <w:rsid w:val="008F1551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D36"/>
    <w:rsid w:val="00917E79"/>
    <w:rsid w:val="00920388"/>
    <w:rsid w:val="00920590"/>
    <w:rsid w:val="00920C80"/>
    <w:rsid w:val="00920F02"/>
    <w:rsid w:val="00922222"/>
    <w:rsid w:val="009232F5"/>
    <w:rsid w:val="009243FE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15A1"/>
    <w:rsid w:val="00944156"/>
    <w:rsid w:val="009443A7"/>
    <w:rsid w:val="0094518D"/>
    <w:rsid w:val="0094519F"/>
    <w:rsid w:val="00950B9C"/>
    <w:rsid w:val="009524D5"/>
    <w:rsid w:val="00953741"/>
    <w:rsid w:val="00954598"/>
    <w:rsid w:val="009555F6"/>
    <w:rsid w:val="009565EE"/>
    <w:rsid w:val="009566D5"/>
    <w:rsid w:val="009568FC"/>
    <w:rsid w:val="00956B20"/>
    <w:rsid w:val="009577B8"/>
    <w:rsid w:val="00957A6F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2FE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7A5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DDA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2E2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273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97AC9"/>
    <w:rsid w:val="00AA0242"/>
    <w:rsid w:val="00AA0359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FCA"/>
    <w:rsid w:val="00AF71D9"/>
    <w:rsid w:val="00B00238"/>
    <w:rsid w:val="00B01109"/>
    <w:rsid w:val="00B01956"/>
    <w:rsid w:val="00B02DE4"/>
    <w:rsid w:val="00B06798"/>
    <w:rsid w:val="00B0763E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3DB4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6FC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1D11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060B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3AA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5630"/>
    <w:rsid w:val="00C47932"/>
    <w:rsid w:val="00C50AEA"/>
    <w:rsid w:val="00C51606"/>
    <w:rsid w:val="00C51888"/>
    <w:rsid w:val="00C5285D"/>
    <w:rsid w:val="00C532C5"/>
    <w:rsid w:val="00C53901"/>
    <w:rsid w:val="00C53A65"/>
    <w:rsid w:val="00C53E57"/>
    <w:rsid w:val="00C540D3"/>
    <w:rsid w:val="00C545DA"/>
    <w:rsid w:val="00C54C0D"/>
    <w:rsid w:val="00C57CD2"/>
    <w:rsid w:val="00C6437F"/>
    <w:rsid w:val="00C644BD"/>
    <w:rsid w:val="00C64922"/>
    <w:rsid w:val="00C64E43"/>
    <w:rsid w:val="00C650AC"/>
    <w:rsid w:val="00C65BAC"/>
    <w:rsid w:val="00C6714A"/>
    <w:rsid w:val="00C675D8"/>
    <w:rsid w:val="00C7184C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77A02"/>
    <w:rsid w:val="00C806C0"/>
    <w:rsid w:val="00C815CB"/>
    <w:rsid w:val="00C815F2"/>
    <w:rsid w:val="00C81E60"/>
    <w:rsid w:val="00C8595C"/>
    <w:rsid w:val="00C90194"/>
    <w:rsid w:val="00C9055E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5D1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4D79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9F2"/>
    <w:rsid w:val="00D2302E"/>
    <w:rsid w:val="00D23506"/>
    <w:rsid w:val="00D23BA9"/>
    <w:rsid w:val="00D24308"/>
    <w:rsid w:val="00D247A8"/>
    <w:rsid w:val="00D24BFE"/>
    <w:rsid w:val="00D2774D"/>
    <w:rsid w:val="00D3034B"/>
    <w:rsid w:val="00D30B34"/>
    <w:rsid w:val="00D31C18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6ECB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0AA"/>
    <w:rsid w:val="00D91241"/>
    <w:rsid w:val="00D9152F"/>
    <w:rsid w:val="00D925EA"/>
    <w:rsid w:val="00D95A80"/>
    <w:rsid w:val="00D97CB5"/>
    <w:rsid w:val="00DA067A"/>
    <w:rsid w:val="00DA11E1"/>
    <w:rsid w:val="00DA22EB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8B9"/>
    <w:rsid w:val="00E14A5B"/>
    <w:rsid w:val="00E1670D"/>
    <w:rsid w:val="00E172BA"/>
    <w:rsid w:val="00E22D6B"/>
    <w:rsid w:val="00E25939"/>
    <w:rsid w:val="00E25A28"/>
    <w:rsid w:val="00E264F7"/>
    <w:rsid w:val="00E278B6"/>
    <w:rsid w:val="00E27AD4"/>
    <w:rsid w:val="00E27B06"/>
    <w:rsid w:val="00E3010C"/>
    <w:rsid w:val="00E327FC"/>
    <w:rsid w:val="00E32A05"/>
    <w:rsid w:val="00E3380E"/>
    <w:rsid w:val="00E417B1"/>
    <w:rsid w:val="00E4229D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4AE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4B5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2AE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677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875"/>
    <w:rsid w:val="00F31B96"/>
    <w:rsid w:val="00F32508"/>
    <w:rsid w:val="00F33B8B"/>
    <w:rsid w:val="00F33D54"/>
    <w:rsid w:val="00F35A06"/>
    <w:rsid w:val="00F35A9B"/>
    <w:rsid w:val="00F35B0C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271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08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28F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0D930-D043-40E8-BEFF-90C3AF9D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2023-09-28T15:26:00Z</cp:lastPrinted>
  <dcterms:created xsi:type="dcterms:W3CDTF">2026-07-30T07:42:00Z</dcterms:created>
  <dcterms:modified xsi:type="dcterms:W3CDTF">2026-07-30T07:42:00Z</dcterms:modified>
</cp:coreProperties>
</file>