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783FC1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CB7594" w:rsidTr="00CB7594">
        <w:trPr>
          <w:trHeight w:val="122"/>
        </w:trPr>
        <w:tc>
          <w:tcPr>
            <w:tcW w:w="541" w:type="dxa"/>
            <w:hideMark/>
          </w:tcPr>
          <w:p w:rsidR="00CB7594" w:rsidRDefault="00CB7594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7594" w:rsidRDefault="00CB7594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28 мая 2026 года</w:t>
            </w:r>
          </w:p>
        </w:tc>
        <w:tc>
          <w:tcPr>
            <w:tcW w:w="3470" w:type="dxa"/>
          </w:tcPr>
          <w:p w:rsidR="00CB7594" w:rsidRDefault="00CB7594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CB7594" w:rsidRDefault="00CB7594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7594" w:rsidRDefault="00CB7594" w:rsidP="00CB7594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716</w:t>
            </w:r>
          </w:p>
        </w:tc>
      </w:tr>
    </w:tbl>
    <w:p w:rsidR="00C53E57" w:rsidRDefault="00C53E57">
      <w:pPr>
        <w:jc w:val="both"/>
        <w:rPr>
          <w:sz w:val="26"/>
        </w:rPr>
      </w:pPr>
    </w:p>
    <w:p w:rsidR="003614C4" w:rsidRDefault="003614C4" w:rsidP="008D5CFA">
      <w:pPr>
        <w:jc w:val="both"/>
        <w:rPr>
          <w:sz w:val="26"/>
        </w:rPr>
      </w:pPr>
    </w:p>
    <w:p w:rsidR="00036594" w:rsidRDefault="00036594" w:rsidP="008D5CFA">
      <w:pPr>
        <w:jc w:val="both"/>
        <w:rPr>
          <w:sz w:val="26"/>
        </w:rPr>
      </w:pPr>
    </w:p>
    <w:p w:rsidR="00CB7594" w:rsidRDefault="00CB7594" w:rsidP="008D5CFA">
      <w:pPr>
        <w:jc w:val="both"/>
        <w:rPr>
          <w:sz w:val="26"/>
        </w:rPr>
      </w:pPr>
    </w:p>
    <w:p w:rsidR="00F37CB4" w:rsidRPr="00F37CB4" w:rsidRDefault="008B0B36" w:rsidP="00547989">
      <w:pPr>
        <w:jc w:val="center"/>
        <w:rPr>
          <w:b/>
          <w:sz w:val="26"/>
          <w:szCs w:val="26"/>
        </w:rPr>
      </w:pPr>
      <w:proofErr w:type="gramStart"/>
      <w:r w:rsidRPr="00F37CB4">
        <w:rPr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F37CB4" w:rsidRPr="00F37CB4">
        <w:rPr>
          <w:b/>
          <w:sz w:val="26"/>
          <w:szCs w:val="26"/>
        </w:rPr>
        <w:t xml:space="preserve">по </w:t>
      </w:r>
      <w:r w:rsidR="00547989">
        <w:rPr>
          <w:b/>
          <w:sz w:val="26"/>
          <w:szCs w:val="26"/>
        </w:rPr>
        <w:t xml:space="preserve">заключению соглашения об </w:t>
      </w:r>
      <w:r w:rsidR="00F37CB4" w:rsidRPr="00F37CB4">
        <w:rPr>
          <w:b/>
          <w:sz w:val="26"/>
          <w:szCs w:val="26"/>
        </w:rPr>
        <w:t>установлени</w:t>
      </w:r>
      <w:r w:rsidR="00547989">
        <w:rPr>
          <w:b/>
          <w:sz w:val="26"/>
          <w:szCs w:val="26"/>
        </w:rPr>
        <w:t>и</w:t>
      </w:r>
      <w:r w:rsidR="00F37CB4" w:rsidRPr="00F37CB4">
        <w:rPr>
          <w:b/>
          <w:sz w:val="26"/>
          <w:szCs w:val="26"/>
        </w:rPr>
        <w:t xml:space="preserve"> сервитута в отношении</w:t>
      </w:r>
      <w:proofErr w:type="gramEnd"/>
      <w:r w:rsidR="00F37CB4" w:rsidRPr="00F37CB4">
        <w:rPr>
          <w:b/>
          <w:sz w:val="26"/>
          <w:szCs w:val="26"/>
        </w:rPr>
        <w:t xml:space="preserve"> земельных участков, находящихся в муниципальной собственности либо государственная собственность на которые не разграничена</w:t>
      </w:r>
      <w:r w:rsidR="00662DA5">
        <w:rPr>
          <w:b/>
          <w:sz w:val="26"/>
          <w:szCs w:val="26"/>
        </w:rPr>
        <w:t>,</w:t>
      </w:r>
      <w:r w:rsidR="00547989">
        <w:rPr>
          <w:b/>
          <w:sz w:val="26"/>
          <w:szCs w:val="26"/>
        </w:rPr>
        <w:t xml:space="preserve"> </w:t>
      </w:r>
      <w:r w:rsidR="00F37CB4" w:rsidRPr="00F37CB4">
        <w:rPr>
          <w:b/>
          <w:sz w:val="26"/>
          <w:szCs w:val="26"/>
        </w:rPr>
        <w:t xml:space="preserve">на территории </w:t>
      </w:r>
      <w:r w:rsidR="00B87E19">
        <w:rPr>
          <w:b/>
          <w:sz w:val="26"/>
          <w:szCs w:val="26"/>
        </w:rPr>
        <w:t>городского округа города Вологды</w:t>
      </w:r>
    </w:p>
    <w:p w:rsidR="00317A6D" w:rsidRDefault="00317A6D" w:rsidP="00317A6D">
      <w:pPr>
        <w:pStyle w:val="ConsPlusNormal"/>
        <w:jc w:val="both"/>
      </w:pPr>
    </w:p>
    <w:p w:rsidR="008B0B36" w:rsidRPr="00E75FCE" w:rsidRDefault="008B0B36" w:rsidP="00317A6D">
      <w:pPr>
        <w:pStyle w:val="ConsPlusNormal"/>
        <w:jc w:val="both"/>
      </w:pPr>
    </w:p>
    <w:p w:rsidR="00317A6D" w:rsidRDefault="00317A6D" w:rsidP="008B0B36">
      <w:pPr>
        <w:pStyle w:val="ConsPlusNormal"/>
        <w:spacing w:line="360" w:lineRule="auto"/>
        <w:ind w:firstLine="539"/>
        <w:jc w:val="both"/>
      </w:pPr>
      <w:r w:rsidRPr="00E75FCE">
        <w:t xml:space="preserve">В соответствии </w:t>
      </w:r>
      <w:r w:rsidR="00B87E19">
        <w:t xml:space="preserve">с Земельным кодексом Российской Федерации, </w:t>
      </w:r>
      <w:r w:rsidRPr="00E75FCE">
        <w:t xml:space="preserve"> Федеральным </w:t>
      </w:r>
      <w:hyperlink r:id="rId10" w:history="1">
        <w:r w:rsidRPr="00E75FCE">
          <w:t>законом</w:t>
        </w:r>
      </w:hyperlink>
      <w:r w:rsidRPr="00E75FCE">
        <w:t xml:space="preserve"> от 27 июля 2010 года </w:t>
      </w:r>
      <w:r w:rsidR="00B87E19">
        <w:t>№</w:t>
      </w:r>
      <w:r w:rsidRPr="00E75FCE">
        <w:t xml:space="preserve"> 210</w:t>
      </w:r>
      <w:r>
        <w:t xml:space="preserve">-ФЗ </w:t>
      </w:r>
      <w:r w:rsidR="00E75FCE">
        <w:t>«</w:t>
      </w:r>
      <w:r>
        <w:t>Об организации предоставления государственных и муниципальных услуг</w:t>
      </w:r>
      <w:r w:rsidR="00E75FCE">
        <w:t>»</w:t>
      </w:r>
      <w:r>
        <w:t xml:space="preserve"> (с последующими изменениями), </w:t>
      </w:r>
      <w:hyperlink r:id="rId11" w:history="1">
        <w:r w:rsidRPr="00E75FCE">
          <w:t>постановлением</w:t>
        </w:r>
      </w:hyperlink>
      <w:r w:rsidRPr="00E75FCE">
        <w:t xml:space="preserve"> </w:t>
      </w:r>
      <w:r>
        <w:t xml:space="preserve">Администрации города Вологды от 28 октября 2010 года </w:t>
      </w:r>
      <w:r w:rsidR="00B87E19">
        <w:t>№</w:t>
      </w:r>
      <w:r>
        <w:t xml:space="preserve"> 5755 </w:t>
      </w:r>
      <w:r w:rsidR="00E75FCE">
        <w:t>«</w:t>
      </w:r>
      <w:r>
        <w:t>Об утверждении Порядка разработки и утверждения административных регламентов предоставления муниципальных услуг</w:t>
      </w:r>
      <w:r w:rsidR="00E75FCE">
        <w:t>»</w:t>
      </w:r>
      <w:r>
        <w:t xml:space="preserve"> (с последующими изменениями), на основании </w:t>
      </w:r>
      <w:hyperlink r:id="rId12" w:history="1">
        <w:r w:rsidRPr="00E75FCE">
          <w:t>статей 27</w:t>
        </w:r>
      </w:hyperlink>
      <w:r w:rsidRPr="00E75FCE">
        <w:t xml:space="preserve">, </w:t>
      </w:r>
      <w:hyperlink r:id="rId13" w:history="1">
        <w:r w:rsidRPr="00E75FCE">
          <w:t>4</w:t>
        </w:r>
      </w:hyperlink>
      <w:r w:rsidR="00A45927">
        <w:t>3</w:t>
      </w:r>
      <w:r>
        <w:t xml:space="preserve"> Устава </w:t>
      </w:r>
      <w:r w:rsidR="00B87E19">
        <w:t xml:space="preserve">городского округа города Вологды, </w:t>
      </w:r>
      <w:r>
        <w:t>постановляю:</w:t>
      </w:r>
    </w:p>
    <w:p w:rsidR="00F37CB4" w:rsidRPr="00F37CB4" w:rsidRDefault="00F37CB4" w:rsidP="00F37C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37CB4">
        <w:rPr>
          <w:sz w:val="26"/>
          <w:szCs w:val="26"/>
        </w:rPr>
        <w:t xml:space="preserve">1. Утвердить прилагаемый административный </w:t>
      </w:r>
      <w:hyperlink w:anchor="P32" w:history="1">
        <w:r w:rsidRPr="00F37CB4">
          <w:rPr>
            <w:sz w:val="26"/>
            <w:szCs w:val="26"/>
          </w:rPr>
          <w:t>регламент</w:t>
        </w:r>
      </w:hyperlink>
      <w:r w:rsidRPr="00F37CB4">
        <w:rPr>
          <w:sz w:val="26"/>
          <w:szCs w:val="26"/>
        </w:rPr>
        <w:t xml:space="preserve"> по предоставлению муниципальной услуги по </w:t>
      </w:r>
      <w:r w:rsidR="00547989">
        <w:rPr>
          <w:sz w:val="26"/>
          <w:szCs w:val="26"/>
        </w:rPr>
        <w:t xml:space="preserve">заключению соглашения об </w:t>
      </w:r>
      <w:r w:rsidRPr="00F37CB4">
        <w:rPr>
          <w:sz w:val="26"/>
          <w:szCs w:val="26"/>
        </w:rPr>
        <w:t>установлени</w:t>
      </w:r>
      <w:r w:rsidR="00547989">
        <w:rPr>
          <w:sz w:val="26"/>
          <w:szCs w:val="26"/>
        </w:rPr>
        <w:t>и</w:t>
      </w:r>
      <w:r w:rsidRPr="00F37CB4">
        <w:rPr>
          <w:sz w:val="26"/>
          <w:szCs w:val="26"/>
        </w:rPr>
        <w:t xml:space="preserve">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</w:r>
      <w:r w:rsidR="00662DA5">
        <w:rPr>
          <w:sz w:val="26"/>
          <w:szCs w:val="26"/>
        </w:rPr>
        <w:t>,</w:t>
      </w:r>
      <w:r w:rsidRPr="00F37CB4">
        <w:rPr>
          <w:sz w:val="26"/>
          <w:szCs w:val="26"/>
        </w:rPr>
        <w:t xml:space="preserve"> на территории </w:t>
      </w:r>
      <w:r w:rsidR="00B87E19">
        <w:rPr>
          <w:sz w:val="26"/>
          <w:szCs w:val="26"/>
        </w:rPr>
        <w:t>городского округа города Вологды.</w:t>
      </w:r>
    </w:p>
    <w:p w:rsidR="00317A6D" w:rsidRDefault="00317A6D" w:rsidP="008B0B36">
      <w:pPr>
        <w:pStyle w:val="ConsPlusNormal"/>
        <w:spacing w:line="360" w:lineRule="auto"/>
        <w:ind w:firstLine="540"/>
        <w:jc w:val="both"/>
      </w:pPr>
      <w:r>
        <w:t xml:space="preserve">2. Департаменту </w:t>
      </w:r>
      <w:r w:rsidR="00B87E19">
        <w:t>имущественных отношений</w:t>
      </w:r>
      <w:r>
        <w:t xml:space="preserve"> Администрации города Вологды:</w:t>
      </w:r>
    </w:p>
    <w:p w:rsidR="00317A6D" w:rsidRDefault="00317A6D" w:rsidP="008B0B36">
      <w:pPr>
        <w:pStyle w:val="ConsPlusNormal"/>
        <w:spacing w:line="360" w:lineRule="auto"/>
        <w:ind w:firstLine="539"/>
        <w:jc w:val="both"/>
      </w:pPr>
      <w:r>
        <w:t xml:space="preserve">обеспечить размещение в помещениях, в которых предоставляется муниципальная услуга, информационных материалов о возможности участия </w:t>
      </w:r>
      <w:r>
        <w:lastRenderedPageBreak/>
        <w:t>граждан в общественной оценке профессиональной служебной деятельности муниципальных служащих Администрации города Вологды;</w:t>
      </w:r>
    </w:p>
    <w:p w:rsidR="00317A6D" w:rsidRDefault="00317A6D" w:rsidP="008B0B36">
      <w:pPr>
        <w:pStyle w:val="ConsPlusNormal"/>
        <w:spacing w:line="360" w:lineRule="auto"/>
        <w:ind w:firstLine="539"/>
        <w:jc w:val="both"/>
      </w:pPr>
      <w:r>
        <w:t>обеспечить обязательное информирование граждан об изучении мнения населения в целях проведения общественной оценки профессиональной служебной деятельности муниципальных служащих Администрации города Вологды при предоставлении результата муниципальной услуги</w:t>
      </w:r>
      <w:r w:rsidR="00314387">
        <w:t>;</w:t>
      </w:r>
    </w:p>
    <w:p w:rsidR="006B104C" w:rsidRPr="006B104C" w:rsidRDefault="006B104C" w:rsidP="006B104C">
      <w:pPr>
        <w:widowControl w:val="0"/>
        <w:tabs>
          <w:tab w:val="left" w:pos="1276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6B104C">
        <w:rPr>
          <w:sz w:val="26"/>
          <w:szCs w:val="26"/>
        </w:rPr>
        <w:t xml:space="preserve">беспечить размещение муниципальной услуги по </w:t>
      </w:r>
      <w:r w:rsidR="00662DA5">
        <w:rPr>
          <w:sz w:val="26"/>
          <w:szCs w:val="26"/>
        </w:rPr>
        <w:t xml:space="preserve">заключению соглашения об </w:t>
      </w:r>
      <w:r w:rsidR="00662DA5" w:rsidRPr="00F37CB4">
        <w:rPr>
          <w:sz w:val="26"/>
          <w:szCs w:val="26"/>
        </w:rPr>
        <w:t>установлени</w:t>
      </w:r>
      <w:r w:rsidR="00662DA5">
        <w:rPr>
          <w:sz w:val="26"/>
          <w:szCs w:val="26"/>
        </w:rPr>
        <w:t>и</w:t>
      </w:r>
      <w:r w:rsidR="00662DA5" w:rsidRPr="00F37CB4">
        <w:rPr>
          <w:sz w:val="26"/>
          <w:szCs w:val="26"/>
        </w:rPr>
        <w:t xml:space="preserve">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</w:r>
      <w:r w:rsidR="00662DA5">
        <w:rPr>
          <w:sz w:val="26"/>
          <w:szCs w:val="26"/>
        </w:rPr>
        <w:t>,</w:t>
      </w:r>
      <w:r w:rsidR="00662DA5" w:rsidRPr="00F37CB4">
        <w:rPr>
          <w:sz w:val="26"/>
          <w:szCs w:val="26"/>
        </w:rPr>
        <w:t xml:space="preserve"> на территории </w:t>
      </w:r>
      <w:r w:rsidR="00662DA5">
        <w:rPr>
          <w:sz w:val="26"/>
          <w:szCs w:val="26"/>
        </w:rPr>
        <w:t xml:space="preserve">городского округа города Вологды </w:t>
      </w:r>
      <w:r w:rsidRPr="006B104C">
        <w:rPr>
          <w:sz w:val="26"/>
          <w:szCs w:val="26"/>
        </w:rPr>
        <w:t>в государственной информационной системе «Портал государственных и муниципальных услуг (функций) Вологодской области».</w:t>
      </w:r>
    </w:p>
    <w:p w:rsidR="00314387" w:rsidRDefault="006B104C" w:rsidP="00314387">
      <w:pPr>
        <w:widowControl w:val="0"/>
        <w:tabs>
          <w:tab w:val="left" w:pos="1276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</w:t>
      </w:r>
      <w:r w:rsidR="00314387" w:rsidRPr="00314387">
        <w:rPr>
          <w:sz w:val="26"/>
          <w:szCs w:val="26"/>
        </w:rPr>
        <w:t>нести изменение в Перечень муниципальных услуг городского округа города Вологды, утвержденный постановлением Администрации города Вологды от 30 декабря 2016 года № 1617 (с последующими изменениями), дополнив пункт 5 подпунктом 5.1</w:t>
      </w:r>
      <w:r w:rsidR="003F5DE2">
        <w:rPr>
          <w:sz w:val="26"/>
          <w:szCs w:val="26"/>
        </w:rPr>
        <w:t>5</w:t>
      </w:r>
      <w:r w:rsidR="00314387" w:rsidRPr="00314387">
        <w:rPr>
          <w:sz w:val="26"/>
          <w:szCs w:val="26"/>
        </w:rPr>
        <w:t xml:space="preserve"> следующего содержания:</w:t>
      </w:r>
    </w:p>
    <w:p w:rsidR="00314387" w:rsidRPr="00314387" w:rsidRDefault="00314387" w:rsidP="00314387">
      <w:pPr>
        <w:widowControl w:val="0"/>
        <w:tabs>
          <w:tab w:val="left" w:pos="1276"/>
        </w:tabs>
        <w:autoSpaceDE w:val="0"/>
        <w:autoSpaceDN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24"/>
        <w:gridCol w:w="677"/>
        <w:gridCol w:w="4952"/>
        <w:gridCol w:w="1984"/>
        <w:gridCol w:w="709"/>
        <w:gridCol w:w="817"/>
      </w:tblGrid>
      <w:tr w:rsidR="00314387" w:rsidRPr="00314387" w:rsidTr="00314387">
        <w:tc>
          <w:tcPr>
            <w:tcW w:w="324" w:type="dxa"/>
          </w:tcPr>
          <w:p w:rsidR="00314387" w:rsidRPr="00314387" w:rsidRDefault="00314387" w:rsidP="00314387">
            <w:pPr>
              <w:widowControl w:val="0"/>
              <w:tabs>
                <w:tab w:val="left" w:pos="1418"/>
              </w:tabs>
              <w:autoSpaceDE w:val="0"/>
              <w:autoSpaceDN w:val="0"/>
              <w:spacing w:line="360" w:lineRule="auto"/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677" w:type="dxa"/>
          </w:tcPr>
          <w:p w:rsidR="00314387" w:rsidRPr="00314387" w:rsidRDefault="00314387" w:rsidP="00314387">
            <w:pPr>
              <w:widowControl w:val="0"/>
              <w:tabs>
                <w:tab w:val="left" w:pos="1418"/>
              </w:tabs>
              <w:autoSpaceDE w:val="0"/>
              <w:autoSpaceDN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52" w:type="dxa"/>
          </w:tcPr>
          <w:p w:rsidR="00314387" w:rsidRPr="00314387" w:rsidRDefault="00314387" w:rsidP="00314387">
            <w:pPr>
              <w:jc w:val="center"/>
              <w:rPr>
                <w:sz w:val="26"/>
                <w:szCs w:val="26"/>
              </w:rPr>
            </w:pPr>
            <w:r w:rsidRPr="00314387">
              <w:rPr>
                <w:sz w:val="26"/>
                <w:szCs w:val="26"/>
              </w:rPr>
              <w:t>5.1</w:t>
            </w:r>
            <w:r w:rsidR="003F5DE2">
              <w:rPr>
                <w:sz w:val="26"/>
                <w:szCs w:val="26"/>
              </w:rPr>
              <w:t>5</w:t>
            </w:r>
            <w:r w:rsidRPr="0031438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П</w:t>
            </w:r>
            <w:r w:rsidRPr="00314387">
              <w:rPr>
                <w:sz w:val="26"/>
                <w:szCs w:val="26"/>
              </w:rPr>
              <w:t>о заключению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 на территории городского округа города Вологды</w:t>
            </w:r>
          </w:p>
          <w:p w:rsidR="00314387" w:rsidRPr="00314387" w:rsidRDefault="00314387" w:rsidP="00314387">
            <w:pPr>
              <w:spacing w:line="288" w:lineRule="atLeast"/>
              <w:ind w:firstLine="33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314387" w:rsidRPr="00314387" w:rsidRDefault="00314387" w:rsidP="00314387">
            <w:pPr>
              <w:jc w:val="center"/>
              <w:rPr>
                <w:sz w:val="26"/>
                <w:szCs w:val="26"/>
              </w:rPr>
            </w:pPr>
            <w:r w:rsidRPr="00314387">
              <w:rPr>
                <w:sz w:val="26"/>
                <w:szCs w:val="26"/>
              </w:rPr>
              <w:t xml:space="preserve">а, в, </w:t>
            </w:r>
            <w:proofErr w:type="gramStart"/>
            <w:r w:rsidRPr="00314387">
              <w:rPr>
                <w:sz w:val="26"/>
                <w:szCs w:val="26"/>
              </w:rPr>
              <w:t>г</w:t>
            </w:r>
            <w:proofErr w:type="gramEnd"/>
            <w:r w:rsidRPr="00314387">
              <w:rPr>
                <w:sz w:val="26"/>
                <w:szCs w:val="26"/>
              </w:rPr>
              <w:t>, е, ж, и</w:t>
            </w:r>
          </w:p>
          <w:p w:rsidR="00314387" w:rsidRPr="00314387" w:rsidRDefault="00314387" w:rsidP="0031438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314387" w:rsidRPr="00314387" w:rsidRDefault="00314387" w:rsidP="00314387">
            <w:pPr>
              <w:jc w:val="center"/>
              <w:rPr>
                <w:sz w:val="26"/>
                <w:szCs w:val="26"/>
              </w:rPr>
            </w:pPr>
            <w:r w:rsidRPr="00314387">
              <w:rPr>
                <w:sz w:val="26"/>
                <w:szCs w:val="26"/>
              </w:rPr>
              <w:t>да</w:t>
            </w:r>
          </w:p>
        </w:tc>
        <w:tc>
          <w:tcPr>
            <w:tcW w:w="817" w:type="dxa"/>
          </w:tcPr>
          <w:p w:rsidR="00314387" w:rsidRPr="00314387" w:rsidRDefault="00314387" w:rsidP="00314387">
            <w:pPr>
              <w:jc w:val="center"/>
              <w:rPr>
                <w:sz w:val="26"/>
                <w:szCs w:val="26"/>
              </w:rPr>
            </w:pPr>
            <w:r w:rsidRPr="00314387">
              <w:rPr>
                <w:sz w:val="26"/>
                <w:szCs w:val="26"/>
              </w:rPr>
              <w:t>нет</w:t>
            </w:r>
          </w:p>
        </w:tc>
      </w:tr>
    </w:tbl>
    <w:p w:rsidR="00314387" w:rsidRDefault="00314387" w:rsidP="00314387">
      <w:pPr>
        <w:pStyle w:val="ConsPlusNormal"/>
        <w:spacing w:line="360" w:lineRule="auto"/>
        <w:ind w:firstLine="539"/>
        <w:jc w:val="right"/>
      </w:pPr>
      <w:r>
        <w:t>».</w:t>
      </w:r>
    </w:p>
    <w:p w:rsidR="00317A6D" w:rsidRDefault="006B104C" w:rsidP="008B0B36">
      <w:pPr>
        <w:pStyle w:val="ConsPlusNormal"/>
        <w:spacing w:line="360" w:lineRule="auto"/>
        <w:ind w:firstLine="539"/>
        <w:jc w:val="both"/>
      </w:pPr>
      <w:r>
        <w:t>4</w:t>
      </w:r>
      <w:r w:rsidR="00317A6D">
        <w:t xml:space="preserve">. Настоящее постановление подлежит официальному опубликованию в газете </w:t>
      </w:r>
      <w:r w:rsidR="008B0B36">
        <w:t>«</w:t>
      </w:r>
      <w:r w:rsidR="00317A6D">
        <w:t>Вологодские новости</w:t>
      </w:r>
      <w:r w:rsidR="008B0B36">
        <w:t>»</w:t>
      </w:r>
      <w:r w:rsidR="00317A6D">
        <w:t xml:space="preserve"> и размещению на официальном сайте Администрации города Вологды в информационно-телекоммуникационной сети </w:t>
      </w:r>
      <w:r w:rsidR="008B0B36">
        <w:t>«</w:t>
      </w:r>
      <w:r w:rsidR="00317A6D">
        <w:t>Интернет</w:t>
      </w:r>
      <w:r w:rsidR="008B0B36">
        <w:t>»</w:t>
      </w:r>
      <w:r w:rsidR="00317A6D">
        <w:t>.</w:t>
      </w:r>
    </w:p>
    <w:p w:rsidR="00317A6D" w:rsidRDefault="00317A6D" w:rsidP="008B0B36">
      <w:pPr>
        <w:pStyle w:val="ConsPlusNormal"/>
        <w:spacing w:line="360" w:lineRule="auto"/>
        <w:jc w:val="both"/>
      </w:pPr>
    </w:p>
    <w:p w:rsidR="00514DBF" w:rsidRDefault="00514DBF" w:rsidP="0081506B">
      <w:pPr>
        <w:suppressAutoHyphens/>
        <w:spacing w:line="360" w:lineRule="auto"/>
        <w:ind w:firstLine="709"/>
        <w:jc w:val="both"/>
        <w:rPr>
          <w:sz w:val="26"/>
        </w:rPr>
      </w:pPr>
    </w:p>
    <w:p w:rsidR="00A5216A" w:rsidRDefault="00B87E19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 xml:space="preserve">Глава </w:t>
      </w:r>
      <w:r w:rsidR="00514DBF">
        <w:rPr>
          <w:sz w:val="26"/>
        </w:rPr>
        <w:t>города</w:t>
      </w:r>
      <w:r w:rsidR="00A5216A">
        <w:rPr>
          <w:sz w:val="26"/>
        </w:rPr>
        <w:t xml:space="preserve"> Вологды                                                                      </w:t>
      </w:r>
      <w:r w:rsidR="00514DBF">
        <w:rPr>
          <w:sz w:val="26"/>
        </w:rPr>
        <w:t xml:space="preserve">  </w:t>
      </w:r>
      <w:r w:rsidR="00107D3D">
        <w:rPr>
          <w:sz w:val="26"/>
        </w:rPr>
        <w:t xml:space="preserve">  </w:t>
      </w:r>
      <w:proofErr w:type="spellStart"/>
      <w:r>
        <w:rPr>
          <w:sz w:val="26"/>
        </w:rPr>
        <w:t>С.Г.Жестянников</w:t>
      </w:r>
      <w:proofErr w:type="spellEnd"/>
      <w:r w:rsidR="00107D3D">
        <w:rPr>
          <w:sz w:val="26"/>
        </w:rPr>
        <w:t xml:space="preserve">     </w:t>
      </w:r>
      <w:r w:rsidR="00317A6D">
        <w:rPr>
          <w:sz w:val="26"/>
        </w:rPr>
        <w:t xml:space="preserve">  </w:t>
      </w: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317A6D" w:rsidRDefault="00317A6D" w:rsidP="00514DBF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</w:p>
    <w:p w:rsidR="008159A6" w:rsidRDefault="00B61A9C" w:rsidP="00774C25">
      <w:pPr>
        <w:tabs>
          <w:tab w:val="left" w:pos="1134"/>
          <w:tab w:val="left" w:pos="1560"/>
        </w:tabs>
        <w:suppressAutoHyphens/>
        <w:spacing w:line="720" w:lineRule="auto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C53E57">
        <w:rPr>
          <w:sz w:val="26"/>
        </w:rPr>
        <w:t xml:space="preserve"> </w:t>
      </w:r>
    </w:p>
    <w:sectPr w:rsidR="008159A6" w:rsidSect="00897792">
      <w:headerReference w:type="even" r:id="rId14"/>
      <w:headerReference w:type="default" r:id="rId15"/>
      <w:footerReference w:type="default" r:id="rId16"/>
      <w:pgSz w:w="11907" w:h="16840"/>
      <w:pgMar w:top="426" w:right="567" w:bottom="993" w:left="1985" w:header="720" w:footer="50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9AB" w:rsidRDefault="009059AB" w:rsidP="003614C4">
      <w:r>
        <w:separator/>
      </w:r>
    </w:p>
  </w:endnote>
  <w:endnote w:type="continuationSeparator" w:id="0">
    <w:p w:rsidR="009059AB" w:rsidRDefault="009059AB" w:rsidP="0036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C4" w:rsidRPr="00B155CF" w:rsidRDefault="00B155CF" w:rsidP="00B155CF">
    <w:pPr>
      <w:pStyle w:val="a7"/>
      <w:rPr>
        <w:sz w:val="16"/>
      </w:rPr>
    </w:pPr>
    <w:r>
      <w:rPr>
        <w:sz w:val="16"/>
      </w:rPr>
      <w:t>ДИО</w:t>
    </w:r>
    <w:proofErr w:type="gramStart"/>
    <w:r>
      <w:rPr>
        <w:sz w:val="16"/>
      </w:rPr>
      <w:t>.С</w:t>
    </w:r>
    <w:proofErr w:type="gramEnd"/>
    <w:r>
      <w:rPr>
        <w:sz w:val="16"/>
      </w:rPr>
      <w:t>ЕЛ\ДИО.ГЕВ.80\D:\Мои документы\УЗДИО\Проекты\Анан13,15,Пан64б</w:t>
    </w:r>
    <w:proofErr w:type="gramStart"/>
    <w:r>
      <w:rPr>
        <w:sz w:val="16"/>
      </w:rPr>
      <w:t>,Г</w:t>
    </w:r>
    <w:proofErr w:type="gramEnd"/>
    <w:r>
      <w:rPr>
        <w:sz w:val="16"/>
      </w:rPr>
      <w:t>орь56,102,105а,120б,Пред62,Пош9а,Стар3,Вор23.docx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9AB" w:rsidRDefault="009059AB" w:rsidP="003614C4">
      <w:r>
        <w:separator/>
      </w:r>
    </w:p>
  </w:footnote>
  <w:footnote w:type="continuationSeparator" w:id="0">
    <w:p w:rsidR="009059AB" w:rsidRDefault="009059AB" w:rsidP="0036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6719"/>
      <w:docPartObj>
        <w:docPartGallery w:val="Page Numbers (Top of Page)"/>
        <w:docPartUnique/>
      </w:docPartObj>
    </w:sdtPr>
    <w:sdtEndPr/>
    <w:sdtContent>
      <w:p w:rsidR="00C0583E" w:rsidRDefault="005664E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2F71" w:rsidRDefault="000B2F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6720"/>
      <w:docPartObj>
        <w:docPartGallery w:val="Page Numbers (Top of Page)"/>
        <w:docPartUnique/>
      </w:docPartObj>
    </w:sdtPr>
    <w:sdtEndPr/>
    <w:sdtContent>
      <w:p w:rsidR="00C0583E" w:rsidRDefault="005664E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A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0583E" w:rsidRDefault="00C0583E" w:rsidP="00C0583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41B"/>
    <w:multiLevelType w:val="hybridMultilevel"/>
    <w:tmpl w:val="67581EE2"/>
    <w:lvl w:ilvl="0" w:tplc="C180C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2C09E1"/>
    <w:multiLevelType w:val="hybridMultilevel"/>
    <w:tmpl w:val="0152E50A"/>
    <w:lvl w:ilvl="0" w:tplc="56C09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B3C"/>
    <w:multiLevelType w:val="hybridMultilevel"/>
    <w:tmpl w:val="487AC234"/>
    <w:lvl w:ilvl="0" w:tplc="5336A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BF377A"/>
    <w:multiLevelType w:val="hybridMultilevel"/>
    <w:tmpl w:val="6D14295E"/>
    <w:lvl w:ilvl="0" w:tplc="5C6E4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092EF0"/>
    <w:multiLevelType w:val="multilevel"/>
    <w:tmpl w:val="46221C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5">
    <w:nsid w:val="50B62F29"/>
    <w:multiLevelType w:val="hybridMultilevel"/>
    <w:tmpl w:val="65CCB852"/>
    <w:lvl w:ilvl="0" w:tplc="BB02CB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FC1"/>
    <w:rsid w:val="00000D45"/>
    <w:rsid w:val="00006171"/>
    <w:rsid w:val="00016024"/>
    <w:rsid w:val="00023E90"/>
    <w:rsid w:val="0003055E"/>
    <w:rsid w:val="00036594"/>
    <w:rsid w:val="00041E71"/>
    <w:rsid w:val="00050C97"/>
    <w:rsid w:val="00056D1A"/>
    <w:rsid w:val="000576C7"/>
    <w:rsid w:val="000626B0"/>
    <w:rsid w:val="00067092"/>
    <w:rsid w:val="00067926"/>
    <w:rsid w:val="00072D48"/>
    <w:rsid w:val="00077D06"/>
    <w:rsid w:val="00083B26"/>
    <w:rsid w:val="00084E5B"/>
    <w:rsid w:val="00090250"/>
    <w:rsid w:val="00095C0F"/>
    <w:rsid w:val="000A0C61"/>
    <w:rsid w:val="000B1CEF"/>
    <w:rsid w:val="000B1D40"/>
    <w:rsid w:val="000B2F71"/>
    <w:rsid w:val="000C3EA5"/>
    <w:rsid w:val="000D2DF3"/>
    <w:rsid w:val="000E6973"/>
    <w:rsid w:val="001034E8"/>
    <w:rsid w:val="001038EE"/>
    <w:rsid w:val="00107D3D"/>
    <w:rsid w:val="0011337A"/>
    <w:rsid w:val="00114E81"/>
    <w:rsid w:val="001170FA"/>
    <w:rsid w:val="00132253"/>
    <w:rsid w:val="0013523D"/>
    <w:rsid w:val="00147139"/>
    <w:rsid w:val="00147749"/>
    <w:rsid w:val="00152D0A"/>
    <w:rsid w:val="00153CF5"/>
    <w:rsid w:val="00154FBA"/>
    <w:rsid w:val="00163428"/>
    <w:rsid w:val="001646EA"/>
    <w:rsid w:val="0016499C"/>
    <w:rsid w:val="0016695D"/>
    <w:rsid w:val="00166E62"/>
    <w:rsid w:val="00180745"/>
    <w:rsid w:val="0018619F"/>
    <w:rsid w:val="001953B9"/>
    <w:rsid w:val="001A0F1B"/>
    <w:rsid w:val="001A6175"/>
    <w:rsid w:val="001C2C64"/>
    <w:rsid w:val="001D0842"/>
    <w:rsid w:val="001D152D"/>
    <w:rsid w:val="001E25B4"/>
    <w:rsid w:val="001E3B8D"/>
    <w:rsid w:val="001E60CF"/>
    <w:rsid w:val="001F4660"/>
    <w:rsid w:val="00215328"/>
    <w:rsid w:val="002170AC"/>
    <w:rsid w:val="002273D0"/>
    <w:rsid w:val="0023035F"/>
    <w:rsid w:val="00240463"/>
    <w:rsid w:val="00242EF2"/>
    <w:rsid w:val="00253AC1"/>
    <w:rsid w:val="00270738"/>
    <w:rsid w:val="00277C40"/>
    <w:rsid w:val="00281028"/>
    <w:rsid w:val="00283578"/>
    <w:rsid w:val="00291B3F"/>
    <w:rsid w:val="002957E0"/>
    <w:rsid w:val="002A1148"/>
    <w:rsid w:val="002B4D19"/>
    <w:rsid w:val="002C04AE"/>
    <w:rsid w:val="002C26EA"/>
    <w:rsid w:val="002D0D71"/>
    <w:rsid w:val="002E777E"/>
    <w:rsid w:val="002E785F"/>
    <w:rsid w:val="002F2F1C"/>
    <w:rsid w:val="002F35CD"/>
    <w:rsid w:val="002F5F52"/>
    <w:rsid w:val="002F7112"/>
    <w:rsid w:val="002F7FB3"/>
    <w:rsid w:val="00314387"/>
    <w:rsid w:val="00314969"/>
    <w:rsid w:val="003158A0"/>
    <w:rsid w:val="00316024"/>
    <w:rsid w:val="00317A6D"/>
    <w:rsid w:val="00325A55"/>
    <w:rsid w:val="003340F5"/>
    <w:rsid w:val="003553CA"/>
    <w:rsid w:val="00356E91"/>
    <w:rsid w:val="00357C1A"/>
    <w:rsid w:val="003614C4"/>
    <w:rsid w:val="00366D7D"/>
    <w:rsid w:val="0037101E"/>
    <w:rsid w:val="00372221"/>
    <w:rsid w:val="00377BCE"/>
    <w:rsid w:val="0038109D"/>
    <w:rsid w:val="00383C7F"/>
    <w:rsid w:val="0038497B"/>
    <w:rsid w:val="0038797B"/>
    <w:rsid w:val="0039443D"/>
    <w:rsid w:val="003A059F"/>
    <w:rsid w:val="003A73A6"/>
    <w:rsid w:val="003B4599"/>
    <w:rsid w:val="003B7471"/>
    <w:rsid w:val="003C5527"/>
    <w:rsid w:val="003D6809"/>
    <w:rsid w:val="003D745C"/>
    <w:rsid w:val="003E1641"/>
    <w:rsid w:val="003E2159"/>
    <w:rsid w:val="003F2C2F"/>
    <w:rsid w:val="003F4ECE"/>
    <w:rsid w:val="003F5DE2"/>
    <w:rsid w:val="003F75AC"/>
    <w:rsid w:val="003F7A8C"/>
    <w:rsid w:val="00401B74"/>
    <w:rsid w:val="00404323"/>
    <w:rsid w:val="00412CBD"/>
    <w:rsid w:val="00421B9E"/>
    <w:rsid w:val="0042582C"/>
    <w:rsid w:val="004314EA"/>
    <w:rsid w:val="00441706"/>
    <w:rsid w:val="00442DBA"/>
    <w:rsid w:val="0044450C"/>
    <w:rsid w:val="004469AB"/>
    <w:rsid w:val="004504C4"/>
    <w:rsid w:val="00455AD8"/>
    <w:rsid w:val="0046132B"/>
    <w:rsid w:val="00470234"/>
    <w:rsid w:val="004721AB"/>
    <w:rsid w:val="00472A70"/>
    <w:rsid w:val="00474A57"/>
    <w:rsid w:val="00476775"/>
    <w:rsid w:val="00480850"/>
    <w:rsid w:val="0048160A"/>
    <w:rsid w:val="00481A0E"/>
    <w:rsid w:val="0048434B"/>
    <w:rsid w:val="00484C9E"/>
    <w:rsid w:val="0048568E"/>
    <w:rsid w:val="004935BA"/>
    <w:rsid w:val="004E4F66"/>
    <w:rsid w:val="004E6C9E"/>
    <w:rsid w:val="004E7DDE"/>
    <w:rsid w:val="004E7F6A"/>
    <w:rsid w:val="004F7CDE"/>
    <w:rsid w:val="0050490F"/>
    <w:rsid w:val="00511F52"/>
    <w:rsid w:val="00514DBF"/>
    <w:rsid w:val="00523634"/>
    <w:rsid w:val="00524D6C"/>
    <w:rsid w:val="00537891"/>
    <w:rsid w:val="00541DD0"/>
    <w:rsid w:val="00547989"/>
    <w:rsid w:val="0055093F"/>
    <w:rsid w:val="005556AE"/>
    <w:rsid w:val="00556E63"/>
    <w:rsid w:val="00557023"/>
    <w:rsid w:val="0056131B"/>
    <w:rsid w:val="005647BA"/>
    <w:rsid w:val="005664EF"/>
    <w:rsid w:val="00577CD6"/>
    <w:rsid w:val="00594A39"/>
    <w:rsid w:val="0059637B"/>
    <w:rsid w:val="005A072B"/>
    <w:rsid w:val="005A0A19"/>
    <w:rsid w:val="005A21D0"/>
    <w:rsid w:val="005A583E"/>
    <w:rsid w:val="005B20B7"/>
    <w:rsid w:val="005B2796"/>
    <w:rsid w:val="005B330C"/>
    <w:rsid w:val="005C1BD8"/>
    <w:rsid w:val="005D4E88"/>
    <w:rsid w:val="005D7A69"/>
    <w:rsid w:val="00601EBE"/>
    <w:rsid w:val="00615F68"/>
    <w:rsid w:val="00621B3D"/>
    <w:rsid w:val="006221A7"/>
    <w:rsid w:val="0062377C"/>
    <w:rsid w:val="006319AB"/>
    <w:rsid w:val="00632CD6"/>
    <w:rsid w:val="0063684F"/>
    <w:rsid w:val="006426E4"/>
    <w:rsid w:val="00650AD0"/>
    <w:rsid w:val="006525CD"/>
    <w:rsid w:val="006554F1"/>
    <w:rsid w:val="00662DA5"/>
    <w:rsid w:val="00671040"/>
    <w:rsid w:val="00673B0F"/>
    <w:rsid w:val="00686241"/>
    <w:rsid w:val="006929EC"/>
    <w:rsid w:val="006A7EBF"/>
    <w:rsid w:val="006B0A51"/>
    <w:rsid w:val="006B104C"/>
    <w:rsid w:val="006B760A"/>
    <w:rsid w:val="006B786C"/>
    <w:rsid w:val="006C07A6"/>
    <w:rsid w:val="006C3FBF"/>
    <w:rsid w:val="006D0857"/>
    <w:rsid w:val="006D1A33"/>
    <w:rsid w:val="006D2772"/>
    <w:rsid w:val="006D52DF"/>
    <w:rsid w:val="006D5E27"/>
    <w:rsid w:val="006D7DBE"/>
    <w:rsid w:val="006F59A2"/>
    <w:rsid w:val="00712B6F"/>
    <w:rsid w:val="00717427"/>
    <w:rsid w:val="0072361F"/>
    <w:rsid w:val="00723B7D"/>
    <w:rsid w:val="0072458E"/>
    <w:rsid w:val="00726832"/>
    <w:rsid w:val="007307D3"/>
    <w:rsid w:val="00741E54"/>
    <w:rsid w:val="00742583"/>
    <w:rsid w:val="0075216A"/>
    <w:rsid w:val="00757E29"/>
    <w:rsid w:val="00764231"/>
    <w:rsid w:val="007707EF"/>
    <w:rsid w:val="00773245"/>
    <w:rsid w:val="00774C25"/>
    <w:rsid w:val="00780FD8"/>
    <w:rsid w:val="007812D7"/>
    <w:rsid w:val="00783FC1"/>
    <w:rsid w:val="00797127"/>
    <w:rsid w:val="00797BEC"/>
    <w:rsid w:val="007B0114"/>
    <w:rsid w:val="007B031A"/>
    <w:rsid w:val="007C384C"/>
    <w:rsid w:val="007D1C6A"/>
    <w:rsid w:val="007E2B17"/>
    <w:rsid w:val="007E4D0F"/>
    <w:rsid w:val="00802B13"/>
    <w:rsid w:val="0080584F"/>
    <w:rsid w:val="00806F5B"/>
    <w:rsid w:val="00810C13"/>
    <w:rsid w:val="00810C2F"/>
    <w:rsid w:val="00810E09"/>
    <w:rsid w:val="0081506B"/>
    <w:rsid w:val="008159A6"/>
    <w:rsid w:val="0083018B"/>
    <w:rsid w:val="00831C36"/>
    <w:rsid w:val="0083300C"/>
    <w:rsid w:val="0084244E"/>
    <w:rsid w:val="00850028"/>
    <w:rsid w:val="00851338"/>
    <w:rsid w:val="008560CC"/>
    <w:rsid w:val="00865F3D"/>
    <w:rsid w:val="00871F7D"/>
    <w:rsid w:val="00875BD2"/>
    <w:rsid w:val="00875BE7"/>
    <w:rsid w:val="00897792"/>
    <w:rsid w:val="008A307E"/>
    <w:rsid w:val="008B024B"/>
    <w:rsid w:val="008B0B36"/>
    <w:rsid w:val="008B150F"/>
    <w:rsid w:val="008B17AB"/>
    <w:rsid w:val="008B2AFE"/>
    <w:rsid w:val="008B54B2"/>
    <w:rsid w:val="008B5CAE"/>
    <w:rsid w:val="008C28B6"/>
    <w:rsid w:val="008C2FAF"/>
    <w:rsid w:val="008C683A"/>
    <w:rsid w:val="008D1C02"/>
    <w:rsid w:val="008D4722"/>
    <w:rsid w:val="008D5CFA"/>
    <w:rsid w:val="008F5B38"/>
    <w:rsid w:val="008F6393"/>
    <w:rsid w:val="009035AA"/>
    <w:rsid w:val="009059AB"/>
    <w:rsid w:val="00911851"/>
    <w:rsid w:val="00913CDA"/>
    <w:rsid w:val="00915C70"/>
    <w:rsid w:val="0092463B"/>
    <w:rsid w:val="009277B5"/>
    <w:rsid w:val="0093255D"/>
    <w:rsid w:val="009325B6"/>
    <w:rsid w:val="009327EE"/>
    <w:rsid w:val="009353EB"/>
    <w:rsid w:val="009368FC"/>
    <w:rsid w:val="00940592"/>
    <w:rsid w:val="009577B8"/>
    <w:rsid w:val="00961B00"/>
    <w:rsid w:val="00962E97"/>
    <w:rsid w:val="00963383"/>
    <w:rsid w:val="0096411B"/>
    <w:rsid w:val="00964D7B"/>
    <w:rsid w:val="0097165C"/>
    <w:rsid w:val="0097177C"/>
    <w:rsid w:val="009721DB"/>
    <w:rsid w:val="00975EA7"/>
    <w:rsid w:val="0097668F"/>
    <w:rsid w:val="00982916"/>
    <w:rsid w:val="009959AE"/>
    <w:rsid w:val="009B0F92"/>
    <w:rsid w:val="009B2223"/>
    <w:rsid w:val="009B2FBA"/>
    <w:rsid w:val="009B33FC"/>
    <w:rsid w:val="009B6E93"/>
    <w:rsid w:val="009C2A40"/>
    <w:rsid w:val="009C7996"/>
    <w:rsid w:val="009D1CE1"/>
    <w:rsid w:val="009D4384"/>
    <w:rsid w:val="009D59F0"/>
    <w:rsid w:val="009D6F2C"/>
    <w:rsid w:val="009F138F"/>
    <w:rsid w:val="009F641B"/>
    <w:rsid w:val="009F65A5"/>
    <w:rsid w:val="009F7058"/>
    <w:rsid w:val="00A06EAF"/>
    <w:rsid w:val="00A11FF9"/>
    <w:rsid w:val="00A12360"/>
    <w:rsid w:val="00A20669"/>
    <w:rsid w:val="00A21946"/>
    <w:rsid w:val="00A23395"/>
    <w:rsid w:val="00A26F29"/>
    <w:rsid w:val="00A272D1"/>
    <w:rsid w:val="00A31600"/>
    <w:rsid w:val="00A33D17"/>
    <w:rsid w:val="00A37BEB"/>
    <w:rsid w:val="00A40AB1"/>
    <w:rsid w:val="00A45927"/>
    <w:rsid w:val="00A5216A"/>
    <w:rsid w:val="00A52600"/>
    <w:rsid w:val="00A57F52"/>
    <w:rsid w:val="00A61075"/>
    <w:rsid w:val="00A65F7E"/>
    <w:rsid w:val="00A82F21"/>
    <w:rsid w:val="00A90CF0"/>
    <w:rsid w:val="00A91889"/>
    <w:rsid w:val="00AA27CD"/>
    <w:rsid w:val="00AA6B50"/>
    <w:rsid w:val="00AB6192"/>
    <w:rsid w:val="00AB6654"/>
    <w:rsid w:val="00AD0D68"/>
    <w:rsid w:val="00AF0C2A"/>
    <w:rsid w:val="00AF65EC"/>
    <w:rsid w:val="00B01109"/>
    <w:rsid w:val="00B155CF"/>
    <w:rsid w:val="00B26C93"/>
    <w:rsid w:val="00B35D19"/>
    <w:rsid w:val="00B4479C"/>
    <w:rsid w:val="00B45945"/>
    <w:rsid w:val="00B46C5D"/>
    <w:rsid w:val="00B531F3"/>
    <w:rsid w:val="00B54D6C"/>
    <w:rsid w:val="00B578B9"/>
    <w:rsid w:val="00B61A9C"/>
    <w:rsid w:val="00B61CB0"/>
    <w:rsid w:val="00B66E67"/>
    <w:rsid w:val="00B73981"/>
    <w:rsid w:val="00B763ED"/>
    <w:rsid w:val="00B87023"/>
    <w:rsid w:val="00B87E19"/>
    <w:rsid w:val="00B90CBF"/>
    <w:rsid w:val="00B97459"/>
    <w:rsid w:val="00BA212B"/>
    <w:rsid w:val="00BA523A"/>
    <w:rsid w:val="00BC1CEF"/>
    <w:rsid w:val="00BC3680"/>
    <w:rsid w:val="00BC3958"/>
    <w:rsid w:val="00BD1E7F"/>
    <w:rsid w:val="00BD7D78"/>
    <w:rsid w:val="00BF33EF"/>
    <w:rsid w:val="00BF60A6"/>
    <w:rsid w:val="00C0583E"/>
    <w:rsid w:val="00C374EF"/>
    <w:rsid w:val="00C42BA0"/>
    <w:rsid w:val="00C462FD"/>
    <w:rsid w:val="00C47932"/>
    <w:rsid w:val="00C53E57"/>
    <w:rsid w:val="00C54C0D"/>
    <w:rsid w:val="00C57CD2"/>
    <w:rsid w:val="00C650AC"/>
    <w:rsid w:val="00C714B2"/>
    <w:rsid w:val="00C957C0"/>
    <w:rsid w:val="00CA230B"/>
    <w:rsid w:val="00CB1A37"/>
    <w:rsid w:val="00CB7594"/>
    <w:rsid w:val="00CC101C"/>
    <w:rsid w:val="00CC2349"/>
    <w:rsid w:val="00CC30EB"/>
    <w:rsid w:val="00CC7168"/>
    <w:rsid w:val="00CD283D"/>
    <w:rsid w:val="00CE2F8B"/>
    <w:rsid w:val="00CF30DA"/>
    <w:rsid w:val="00CF66EA"/>
    <w:rsid w:val="00D065EE"/>
    <w:rsid w:val="00D15B2B"/>
    <w:rsid w:val="00D211A8"/>
    <w:rsid w:val="00D21D2A"/>
    <w:rsid w:val="00D2302E"/>
    <w:rsid w:val="00D247A8"/>
    <w:rsid w:val="00D3034B"/>
    <w:rsid w:val="00D359E8"/>
    <w:rsid w:val="00D4276B"/>
    <w:rsid w:val="00D53C5B"/>
    <w:rsid w:val="00D55D00"/>
    <w:rsid w:val="00D636B3"/>
    <w:rsid w:val="00D651D3"/>
    <w:rsid w:val="00D66C8D"/>
    <w:rsid w:val="00D716C6"/>
    <w:rsid w:val="00D7503D"/>
    <w:rsid w:val="00D83DE8"/>
    <w:rsid w:val="00D91241"/>
    <w:rsid w:val="00D91C85"/>
    <w:rsid w:val="00DA1B0A"/>
    <w:rsid w:val="00DA6CF9"/>
    <w:rsid w:val="00DA75C0"/>
    <w:rsid w:val="00DA7C55"/>
    <w:rsid w:val="00DC2568"/>
    <w:rsid w:val="00DC7DFF"/>
    <w:rsid w:val="00DD66DB"/>
    <w:rsid w:val="00DE3D8F"/>
    <w:rsid w:val="00DE6A23"/>
    <w:rsid w:val="00DF78BE"/>
    <w:rsid w:val="00E034A1"/>
    <w:rsid w:val="00E034DB"/>
    <w:rsid w:val="00E12F38"/>
    <w:rsid w:val="00E13C60"/>
    <w:rsid w:val="00E211EE"/>
    <w:rsid w:val="00E25A28"/>
    <w:rsid w:val="00E315C6"/>
    <w:rsid w:val="00E44EBA"/>
    <w:rsid w:val="00E50B3B"/>
    <w:rsid w:val="00E6049B"/>
    <w:rsid w:val="00E75FCE"/>
    <w:rsid w:val="00E8140A"/>
    <w:rsid w:val="00E93326"/>
    <w:rsid w:val="00E95D45"/>
    <w:rsid w:val="00EA16EB"/>
    <w:rsid w:val="00EB0428"/>
    <w:rsid w:val="00EB7255"/>
    <w:rsid w:val="00EC2884"/>
    <w:rsid w:val="00ED3835"/>
    <w:rsid w:val="00ED665A"/>
    <w:rsid w:val="00EE0DA8"/>
    <w:rsid w:val="00EF3F6F"/>
    <w:rsid w:val="00EF404A"/>
    <w:rsid w:val="00F164A2"/>
    <w:rsid w:val="00F2071F"/>
    <w:rsid w:val="00F219B8"/>
    <w:rsid w:val="00F24228"/>
    <w:rsid w:val="00F37CB4"/>
    <w:rsid w:val="00F407D5"/>
    <w:rsid w:val="00F5342C"/>
    <w:rsid w:val="00F53E51"/>
    <w:rsid w:val="00F76065"/>
    <w:rsid w:val="00F762D7"/>
    <w:rsid w:val="00F803BE"/>
    <w:rsid w:val="00F81D7F"/>
    <w:rsid w:val="00F95312"/>
    <w:rsid w:val="00FA0557"/>
    <w:rsid w:val="00FA060D"/>
    <w:rsid w:val="00FC0BB3"/>
    <w:rsid w:val="00FC3389"/>
    <w:rsid w:val="00FC3710"/>
    <w:rsid w:val="00FC6230"/>
    <w:rsid w:val="00FD0F86"/>
    <w:rsid w:val="00FE0148"/>
    <w:rsid w:val="00FE573D"/>
    <w:rsid w:val="00FE7511"/>
    <w:rsid w:val="00FF1E38"/>
    <w:rsid w:val="00FF303F"/>
    <w:rsid w:val="00FF3420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19AB"/>
  </w:style>
  <w:style w:type="paragraph" w:styleId="1">
    <w:name w:val="heading 1"/>
    <w:basedOn w:val="a"/>
    <w:next w:val="a"/>
    <w:qFormat/>
    <w:rsid w:val="006319AB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8D5C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D5C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614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14C4"/>
  </w:style>
  <w:style w:type="paragraph" w:styleId="a7">
    <w:name w:val="footer"/>
    <w:basedOn w:val="a"/>
    <w:link w:val="a8"/>
    <w:uiPriority w:val="99"/>
    <w:rsid w:val="003614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14C4"/>
  </w:style>
  <w:style w:type="paragraph" w:styleId="2">
    <w:name w:val="Body Text Indent 2"/>
    <w:basedOn w:val="a"/>
    <w:link w:val="20"/>
    <w:unhideWhenUsed/>
    <w:rsid w:val="00E211EE"/>
    <w:pPr>
      <w:spacing w:line="360" w:lineRule="auto"/>
      <w:ind w:left="993" w:firstLine="423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E211EE"/>
    <w:rPr>
      <w:sz w:val="26"/>
    </w:rPr>
  </w:style>
  <w:style w:type="paragraph" w:styleId="a9">
    <w:name w:val="List Paragraph"/>
    <w:basedOn w:val="a"/>
    <w:uiPriority w:val="34"/>
    <w:qFormat/>
    <w:rsid w:val="00ED3835"/>
    <w:pPr>
      <w:ind w:left="720"/>
      <w:contextualSpacing/>
    </w:pPr>
  </w:style>
  <w:style w:type="paragraph" w:customStyle="1" w:styleId="ConsPlusNormal">
    <w:name w:val="ConsPlusNormal"/>
    <w:rsid w:val="0018619F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ConsPlusTitle">
    <w:name w:val="ConsPlusTitle"/>
    <w:rsid w:val="00317A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Normal (Web)"/>
    <w:basedOn w:val="a"/>
    <w:uiPriority w:val="99"/>
    <w:unhideWhenUsed/>
    <w:rsid w:val="00B87E19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99"/>
    <w:rsid w:val="003143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19AB"/>
  </w:style>
  <w:style w:type="paragraph" w:styleId="1">
    <w:name w:val="heading 1"/>
    <w:basedOn w:val="a"/>
    <w:next w:val="a"/>
    <w:qFormat/>
    <w:rsid w:val="006319AB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8D5C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D5C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614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14C4"/>
  </w:style>
  <w:style w:type="paragraph" w:styleId="a7">
    <w:name w:val="footer"/>
    <w:basedOn w:val="a"/>
    <w:link w:val="a8"/>
    <w:uiPriority w:val="99"/>
    <w:rsid w:val="003614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14C4"/>
  </w:style>
  <w:style w:type="paragraph" w:styleId="2">
    <w:name w:val="Body Text Indent 2"/>
    <w:basedOn w:val="a"/>
    <w:link w:val="20"/>
    <w:unhideWhenUsed/>
    <w:rsid w:val="00E211EE"/>
    <w:pPr>
      <w:spacing w:line="360" w:lineRule="auto"/>
      <w:ind w:left="993" w:firstLine="423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E211EE"/>
    <w:rPr>
      <w:sz w:val="26"/>
    </w:rPr>
  </w:style>
  <w:style w:type="paragraph" w:styleId="a9">
    <w:name w:val="List Paragraph"/>
    <w:basedOn w:val="a"/>
    <w:uiPriority w:val="34"/>
    <w:qFormat/>
    <w:rsid w:val="00ED3835"/>
    <w:pPr>
      <w:ind w:left="720"/>
      <w:contextualSpacing/>
    </w:pPr>
  </w:style>
  <w:style w:type="paragraph" w:customStyle="1" w:styleId="ConsPlusNormal">
    <w:name w:val="ConsPlusNormal"/>
    <w:rsid w:val="0018619F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ConsPlusTitle">
    <w:name w:val="ConsPlusTitle"/>
    <w:rsid w:val="00317A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Normal (Web)"/>
    <w:basedOn w:val="a"/>
    <w:uiPriority w:val="99"/>
    <w:unhideWhenUsed/>
    <w:rsid w:val="00B87E19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99"/>
    <w:rsid w:val="003143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9BE0ADA9C4E8D59B9B03C5C10144D691B964C465E1F3FCF112EC15C46D8B4CABAC8AC1ACC75CB805BC1A4A702E6DA99FCEFCA7B0BB38260A856C70BvFy9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9BE0ADA9C4E8D59B9B03C5C10144D691B964C465E1F3FCF112EC15C46D8B4CABAC8AC1ACC75CB805BC0ADA00BE6DA99FCEFCA7B0BB38260A856C70BvFy9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9BE0ADA9C4E8D59B9B03C5C10144D691B964C465E1C3FC8122CC15C46D8B4CABAC8AC1ACC75CB805BC7ACA30AE6DA99FCEFCA7B0BB38260A856C70BvFy9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9BE0ADA9C4E8D59B9B022510678136D1D9D114D5A11369D4979C70B1988B29FFA88AA4F8F31C6885FCCF9F74EB883C8B0A4C7791DAF8263vBy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9;&#1047;&#1044;&#1048;&#1054;\&#1055;&#1088;&#1086;&#1077;&#1082;&#1090;&#1099;\&#1057;&#1093;&#1077;&#108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D89CF-F6A2-49A4-95C5-7583DCFA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1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Gluhanova_EV</dc:creator>
  <cp:lastModifiedBy>Трофимова Юлия Евгеньевна</cp:lastModifiedBy>
  <cp:revision>2</cp:revision>
  <cp:lastPrinted>2017-07-24T12:57:00Z</cp:lastPrinted>
  <dcterms:created xsi:type="dcterms:W3CDTF">2026-06-03T07:05:00Z</dcterms:created>
  <dcterms:modified xsi:type="dcterms:W3CDTF">2026-06-03T07:05:00Z</dcterms:modified>
</cp:coreProperties>
</file>